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pPr w:leftFromText="141" w:rightFromText="141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927"/>
      </w:tblGrid>
      <w:tr w:rsidR="006D1C44" w:rsidTr="009067A4">
        <w:trPr>
          <w:trHeight w:val="906"/>
        </w:trPr>
        <w:tc>
          <w:tcPr>
            <w:tcW w:w="4927" w:type="dxa"/>
            <w:shd w:val="clear" w:color="auto" w:fill="auto"/>
          </w:tcPr>
          <w:p w:rsidR="006D1C44" w:rsidRPr="0074411B" w:rsidRDefault="006D1C44" w:rsidP="009067A4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Zuwendungsfähigkeit</w:t>
            </w:r>
            <w:r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(wird vom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KI</w:t>
            </w:r>
            <w:r w:rsidRPr="0074411B">
              <w:rPr>
                <w:rFonts w:asciiTheme="minorHAnsi" w:hAnsiTheme="minorHAnsi" w:cstheme="minorHAnsi"/>
                <w:sz w:val="20"/>
                <w:szCs w:val="20"/>
              </w:rPr>
              <w:t xml:space="preserve"> ausgefüllt)</w:t>
            </w:r>
          </w:p>
          <w:p w:rsidR="006D1C44" w:rsidRPr="0074411B" w:rsidRDefault="00FD7461" w:rsidP="009067A4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934248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>ist gegeben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ab/>
            </w:r>
            <w:sdt>
              <w:sdtPr>
                <w:rPr>
                  <w:rFonts w:asciiTheme="minorHAnsi" w:hAnsiTheme="minorHAnsi" w:cstheme="minorHAnsi"/>
                  <w:b/>
                  <w:sz w:val="20"/>
                  <w:szCs w:val="20"/>
                </w:rPr>
                <w:id w:val="1609613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67A4">
                  <w:rPr>
                    <w:rFonts w:ascii="MS Gothic" w:eastAsia="MS Gothic" w:hAnsi="MS Gothic" w:cstheme="minorHAns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ist 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  <w:u w:val="single"/>
              </w:rPr>
              <w:t>nicht</w:t>
            </w:r>
            <w:r w:rsidR="006D1C44" w:rsidRPr="0074411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gegeben</w:t>
            </w:r>
            <w:r w:rsidR="006D1C4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     MA-Kürzel: 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1499541885"/>
                <w:placeholder>
                  <w:docPart w:val="75133C14B58741FD8B76956565B17465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  <w:p w:rsidR="006D1C44" w:rsidRDefault="006D1C44" w:rsidP="009067A4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u w:val="single"/>
              </w:rPr>
            </w:pPr>
            <w:r>
              <w:t>Datum:</w:t>
            </w:r>
            <w:r w:rsidR="00AA494E">
              <w:rPr>
                <w:rFonts w:asciiTheme="minorHAnsi" w:eastAsiaTheme="minorHAnsi" w:hAnsiTheme="minorHAnsi" w:cstheme="minorBidi"/>
                <w:sz w:val="28"/>
                <w:szCs w:val="28"/>
              </w:rPr>
              <w:t xml:space="preserve">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-1565024189"/>
                <w:placeholder>
                  <w:docPart w:val="14514529D9914F66B3FCC650446B3CF1"/>
                </w:placeholder>
                <w:text/>
              </w:sdtPr>
              <w:sdtEndPr/>
              <w:sdtContent>
                <w:r w:rsidR="00AA494E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</w:p>
        </w:tc>
      </w:tr>
    </w:tbl>
    <w:p w:rsidR="003C53F8" w:rsidRPr="003C53F8" w:rsidRDefault="003C53F8" w:rsidP="003C53F8">
      <w:pPr>
        <w:rPr>
          <w:rFonts w:asciiTheme="minorHAnsi" w:eastAsiaTheme="minorHAnsi" w:hAnsiTheme="minorHAnsi" w:cstheme="minorBidi"/>
          <w:b/>
          <w:sz w:val="28"/>
          <w:szCs w:val="28"/>
          <w:u w:val="single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 xml:space="preserve">Buchungsanfrage 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  <w:r w:rsidRPr="003C53F8">
        <w:rPr>
          <w:rFonts w:asciiTheme="minorHAnsi" w:eastAsiaTheme="minorHAnsi" w:hAnsiTheme="minorHAnsi" w:cstheme="minorBidi"/>
        </w:rPr>
        <w:t>Die Bestätigung der Buchungsanfrage</w:t>
      </w:r>
      <w:r w:rsidR="00863489">
        <w:rPr>
          <w:rFonts w:asciiTheme="minorHAnsi" w:eastAsiaTheme="minorHAnsi" w:hAnsiTheme="minorHAnsi" w:cstheme="minorBidi"/>
        </w:rPr>
        <w:t xml:space="preserve">                                                                                                             </w:t>
      </w:r>
      <w:r w:rsidRPr="003C53F8">
        <w:rPr>
          <w:rFonts w:asciiTheme="minorHAnsi" w:eastAsiaTheme="minorHAnsi" w:hAnsiTheme="minorHAnsi" w:cstheme="minorBidi"/>
        </w:rPr>
        <w:t xml:space="preserve"> gilt gleichzeitig als Auftragserteilung. 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0"/>
        <w:gridCol w:w="6672"/>
      </w:tblGrid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D45B9D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 xml:space="preserve">Einrichtung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224370096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4E3E70" w:rsidP="004E3E70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Auftraggebende Person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58711619"/>
            <w:placeholder>
              <w:docPart w:val="4191C8A0186049FABA066564D7D7E0B5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4E5952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Straße</w:t>
            </w:r>
            <w:r w:rsidR="00AE28E0">
              <w:rPr>
                <w:rFonts w:asciiTheme="minorHAnsi" w:eastAsiaTheme="minorHAnsi" w:hAnsiTheme="minorHAnsi" w:cstheme="minorBidi"/>
              </w:rPr>
              <w:t>,</w:t>
            </w:r>
            <w:r w:rsidR="004E5952">
              <w:rPr>
                <w:rFonts w:asciiTheme="minorHAnsi" w:eastAsiaTheme="minorHAnsi" w:hAnsiTheme="minorHAnsi" w:cstheme="minorBidi"/>
              </w:rPr>
              <w:t xml:space="preserve"> </w:t>
            </w:r>
            <w:r w:rsidR="00AE28E0">
              <w:rPr>
                <w:rFonts w:asciiTheme="minorHAnsi" w:eastAsiaTheme="minorHAnsi" w:hAnsiTheme="minorHAnsi" w:cstheme="minorBidi"/>
              </w:rPr>
              <w:t>Hausnummer</w:t>
            </w:r>
            <w:r w:rsidR="00AB50B7">
              <w:rPr>
                <w:rFonts w:asciiTheme="minorHAnsi" w:eastAsiaTheme="minorHAnsi" w:hAnsiTheme="minorHAnsi" w:cstheme="minorBidi"/>
              </w:rPr>
              <w:t>, PLZ, Ort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807736025"/>
            <w:placeholder>
              <w:docPart w:val="98DD5C47DED04644BCE9AE910628B5D6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AB50B7" w:rsidRDefault="00AB50B7" w:rsidP="00C23900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Falls der </w:t>
            </w:r>
            <w:r w:rsidRPr="00C23900">
              <w:rPr>
                <w:rFonts w:asciiTheme="minorHAnsi" w:eastAsiaTheme="minorHAnsi" w:hAnsiTheme="minorHAnsi" w:cstheme="minorBidi"/>
              </w:rPr>
              <w:t>Einsatz an einem anderen Ort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erfolgt,</w:t>
            </w:r>
            <w:r w:rsidRPr="00AB50B7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bitte  angeben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 (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 xml:space="preserve">Kontaktperson, 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Straße, Hausnummer, PLZ, Ort</w:t>
            </w:r>
            <w:r w:rsidR="00C23900">
              <w:rPr>
                <w:rFonts w:asciiTheme="minorHAnsi" w:eastAsiaTheme="minorHAnsi" w:hAnsiTheme="minorHAnsi" w:cstheme="minorBidi"/>
                <w:sz w:val="18"/>
                <w:szCs w:val="18"/>
              </w:rPr>
              <w:t>, Telefon</w:t>
            </w:r>
            <w:r>
              <w:rPr>
                <w:rFonts w:asciiTheme="minorHAnsi" w:eastAsiaTheme="minorHAnsi" w:hAnsiTheme="minorHAnsi" w:cstheme="minorBidi"/>
                <w:sz w:val="18"/>
                <w:szCs w:val="18"/>
              </w:rPr>
              <w:t>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05091281"/>
            <w:placeholder>
              <w:docPart w:val="04363F9DF16E41BABC771AEF2BA3DD1A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Telefon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1083184626"/>
            <w:placeholder>
              <w:docPart w:val="807E746A28D84BC3909C6A08B2252731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Mail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538862416"/>
            <w:placeholder>
              <w:docPart w:val="4805DFCD2A27405F8B8E6585EC75F007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Sprache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 xml:space="preserve">/ Herkunftsland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642620720"/>
            <w:placeholder>
              <w:docPart w:val="46F15C454ED44C6E9F267D6858169B8E"/>
            </w:placeholder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AE28E0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Termin</w:t>
            </w:r>
          </w:p>
        </w:tc>
        <w:tc>
          <w:tcPr>
            <w:tcW w:w="6868" w:type="dxa"/>
          </w:tcPr>
          <w:p w:rsidR="003C53F8" w:rsidRPr="005F7511" w:rsidRDefault="00FD7461" w:rsidP="005F065C">
            <w:pPr>
              <w:tabs>
                <w:tab w:val="left" w:pos="786"/>
                <w:tab w:val="left" w:pos="834"/>
                <w:tab w:val="left" w:pos="3335"/>
              </w:tabs>
              <w:rPr>
                <w:rFonts w:ascii="Arial" w:eastAsiaTheme="minorHAnsi" w:hAnsi="Arial" w:cs="Arial"/>
                <w:sz w:val="20"/>
                <w:szCs w:val="20"/>
              </w:rPr>
            </w:pP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1234127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7E7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fester Termin am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>: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-909845406"/>
                <w:placeholder>
                  <w:docPart w:val="DefaultPlaceholder_1082065158"/>
                </w:placeholder>
                <w:text/>
              </w:sdtPr>
              <w:sdtEndPr/>
              <w:sdtContent>
                <w:r w:rsidR="005F065C">
                  <w:rPr>
                    <w:rFonts w:ascii="Arial" w:eastAsiaTheme="minorHAnsi" w:hAnsi="Arial" w:cs="Arial"/>
                    <w:sz w:val="20"/>
                    <w:szCs w:val="20"/>
                  </w:rPr>
                  <w:t xml:space="preserve">     </w:t>
                </w:r>
              </w:sdtContent>
            </w:sdt>
            <w:r w:rsidR="005F065C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 xml:space="preserve">        </w:t>
            </w:r>
            <w:sdt>
              <w:sdtPr>
                <w:rPr>
                  <w:rFonts w:ascii="Arial" w:eastAsiaTheme="minorHAnsi" w:hAnsi="Arial" w:cs="Arial"/>
                  <w:sz w:val="20"/>
                  <w:szCs w:val="20"/>
                </w:rPr>
                <w:id w:val="4008697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7511" w:rsidRPr="005F7511">
                  <w:rPr>
                    <w:rFonts w:ascii="MS Gothic" w:eastAsia="MS Gothic" w:hAnsi="MS Gothic" w:cs="MS Gothic" w:hint="eastAsia"/>
                    <w:sz w:val="20"/>
                    <w:szCs w:val="20"/>
                  </w:rPr>
                  <w:t>☐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>Terminkoordination</w:t>
            </w:r>
            <w:r w:rsidR="005F7511">
              <w:rPr>
                <w:rFonts w:ascii="Arial" w:eastAsiaTheme="minorHAnsi" w:hAnsi="Arial" w:cs="Arial"/>
                <w:sz w:val="20"/>
                <w:szCs w:val="20"/>
              </w:rPr>
              <w:t xml:space="preserve"> möglich</w:t>
            </w:r>
            <w:r w:rsidR="00070E66">
              <w:rPr>
                <w:rFonts w:ascii="Arial" w:eastAsiaTheme="minorHAnsi" w:hAnsi="Arial" w:cs="Arial"/>
                <w:sz w:val="20"/>
                <w:szCs w:val="20"/>
              </w:rPr>
              <w:t xml:space="preserve">, Zeitraum: </w:t>
            </w:r>
            <w:sdt>
              <w:sdtPr>
                <w:rPr>
                  <w:rFonts w:asciiTheme="minorHAnsi" w:eastAsiaTheme="minorHAnsi" w:hAnsiTheme="minorHAnsi" w:cstheme="minorBidi"/>
                  <w:sz w:val="28"/>
                  <w:szCs w:val="28"/>
                </w:rPr>
                <w:id w:val="993378543"/>
                <w:text/>
              </w:sdtPr>
              <w:sdtEndPr/>
              <w:sdtContent>
                <w:r w:rsidR="0060587F"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sdtContent>
            </w:sdt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  <w:r w:rsidR="005F7511" w:rsidRPr="005F7511">
              <w:rPr>
                <w:rFonts w:ascii="Arial" w:eastAsiaTheme="minorHAnsi" w:hAnsi="Arial" w:cs="Arial"/>
                <w:sz w:val="20"/>
                <w:szCs w:val="20"/>
              </w:rPr>
              <w:tab/>
            </w:r>
          </w:p>
        </w:tc>
      </w:tr>
      <w:tr w:rsidR="003C53F8" w:rsidRPr="003C53F8" w:rsidTr="003438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  <w:tcBorders>
              <w:bottom w:val="single" w:sz="4" w:space="0" w:color="auto"/>
            </w:tcBorders>
          </w:tcPr>
          <w:p w:rsidR="003C53F8" w:rsidRPr="003C53F8" w:rsidRDefault="00A47639" w:rsidP="00AB50B7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Anlass</w:t>
            </w:r>
            <w:r w:rsidR="003C53F8" w:rsidRPr="003C53F8">
              <w:rPr>
                <w:rFonts w:asciiTheme="minorHAnsi" w:eastAsiaTheme="minorHAnsi" w:hAnsiTheme="minorHAnsi" w:cstheme="minorBidi"/>
              </w:rPr>
              <w:t xml:space="preserve"> des Einsatzes 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24605361"/>
            <w:text/>
          </w:sdtPr>
          <w:sdtEndPr/>
          <w:sdtContent>
            <w:tc>
              <w:tcPr>
                <w:tcW w:w="6868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4E1E3D" w:rsidRPr="003C53F8" w:rsidTr="00DD63DA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567"/>
        </w:trPr>
        <w:tc>
          <w:tcPr>
            <w:tcW w:w="2420" w:type="dxa"/>
          </w:tcPr>
          <w:p w:rsidR="004E1E3D" w:rsidRPr="003C53F8" w:rsidRDefault="004E1E3D" w:rsidP="00DD63DA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Notiz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132248720"/>
            <w:text/>
          </w:sdtPr>
          <w:sdtEndPr/>
          <w:sdtContent>
            <w:tc>
              <w:tcPr>
                <w:tcW w:w="6868" w:type="dxa"/>
                <w:shd w:val="clear" w:color="auto" w:fill="F2F2F2" w:themeFill="background1" w:themeFillShade="F2"/>
              </w:tcPr>
              <w:p w:rsidR="004E1E3D" w:rsidRPr="003C53F8" w:rsidRDefault="004E1E3D" w:rsidP="00DD63DA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</w:tbl>
    <w:p w:rsidR="004E1E3D" w:rsidRDefault="004E1E3D" w:rsidP="00F07083">
      <w:pPr>
        <w:rPr>
          <w:rFonts w:asciiTheme="minorHAnsi" w:eastAsiaTheme="minorHAnsi" w:hAnsiTheme="minorHAnsi" w:cstheme="minorBidi"/>
        </w:rPr>
      </w:pPr>
    </w:p>
    <w:p w:rsidR="003C53F8" w:rsidRPr="003438A3" w:rsidRDefault="005A7C7D" w:rsidP="00F07083">
      <w:pPr>
        <w:rPr>
          <w:rFonts w:asciiTheme="minorHAnsi" w:eastAsiaTheme="minorHAnsi" w:hAnsiTheme="minorHAnsi" w:cstheme="minorBidi"/>
        </w:rPr>
      </w:pPr>
      <w:r w:rsidRPr="003438A3">
        <w:rPr>
          <w:rFonts w:asciiTheme="minorHAnsi" w:eastAsiaTheme="minorHAnsi" w:hAnsiTheme="minorHAnsi" w:cstheme="minorBidi"/>
        </w:rPr>
        <w:t xml:space="preserve">Die </w:t>
      </w:r>
      <w:r w:rsidRPr="00B216E1">
        <w:rPr>
          <w:rFonts w:asciiTheme="minorHAnsi" w:eastAsiaTheme="minorHAnsi" w:hAnsiTheme="minorHAnsi" w:cstheme="minorBidi"/>
          <w:b/>
        </w:rPr>
        <w:t>Rahmenbedingungen</w:t>
      </w:r>
      <w:r w:rsidR="00F31EAA">
        <w:rPr>
          <w:rFonts w:asciiTheme="minorHAnsi" w:eastAsiaTheme="minorHAnsi" w:hAnsiTheme="minorHAnsi" w:cstheme="minorBidi"/>
          <w:b/>
        </w:rPr>
        <w:t xml:space="preserve"> </w:t>
      </w:r>
      <w:r w:rsidRPr="003438A3">
        <w:rPr>
          <w:rFonts w:asciiTheme="minorHAnsi" w:eastAsiaTheme="minorHAnsi" w:hAnsiTheme="minorHAnsi" w:cstheme="minorBidi"/>
        </w:rPr>
        <w:t xml:space="preserve"> habe ich gelesen und akzeptiere diese.</w:t>
      </w:r>
      <w:r w:rsidR="00F07083" w:rsidRPr="003438A3">
        <w:rPr>
          <w:rFonts w:asciiTheme="minorHAnsi" w:eastAsiaTheme="minorHAnsi" w:hAnsiTheme="minorHAnsi" w:cstheme="minorBidi"/>
        </w:rPr>
        <w:t xml:space="preserve"> Die Richtigkeit meiner Angaben bescheinige ich. </w:t>
      </w:r>
    </w:p>
    <w:p w:rsidR="005A7C7D" w:rsidRDefault="005A7C7D" w:rsidP="003C53F8">
      <w:pPr>
        <w:rPr>
          <w:rFonts w:asciiTheme="minorHAnsi" w:eastAsiaTheme="minorHAnsi" w:hAnsiTheme="minorHAnsi" w:cstheme="minorBidi"/>
        </w:rPr>
      </w:pPr>
    </w:p>
    <w:p w:rsidR="004C6300" w:rsidRPr="00735B22" w:rsidRDefault="004C6300" w:rsidP="00735B22">
      <w:pPr>
        <w:shd w:val="clear" w:color="auto" w:fill="F2F2F2" w:themeFill="background1" w:themeFillShade="F2"/>
        <w:tabs>
          <w:tab w:val="left" w:pos="6556"/>
        </w:tabs>
        <w:rPr>
          <w:rFonts w:asciiTheme="minorHAnsi" w:eastAsiaTheme="minorHAnsi" w:hAnsiTheme="minorHAnsi" w:cstheme="minorBidi"/>
          <w:sz w:val="20"/>
          <w:szCs w:val="20"/>
        </w:rPr>
      </w:pPr>
      <w:r>
        <w:rPr>
          <w:rFonts w:asciiTheme="minorHAnsi" w:eastAsiaTheme="minorHAnsi" w:hAnsiTheme="minorHAnsi" w:cstheme="minorBidi"/>
        </w:rPr>
        <w:t xml:space="preserve">     Datum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  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755703159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>
        <w:rPr>
          <w:rFonts w:asciiTheme="minorHAnsi" w:eastAsiaTheme="minorHAnsi" w:hAnsiTheme="minorHAnsi" w:cstheme="minorBidi"/>
        </w:rPr>
        <w:t xml:space="preserve">                     </w:t>
      </w:r>
      <w:r w:rsidR="00735B22">
        <w:rPr>
          <w:rFonts w:asciiTheme="minorHAnsi" w:eastAsiaTheme="minorHAnsi" w:hAnsiTheme="minorHAnsi" w:cstheme="minorBidi"/>
        </w:rPr>
        <w:t>gez.</w:t>
      </w:r>
      <w:r>
        <w:rPr>
          <w:rFonts w:asciiTheme="minorHAnsi" w:eastAsiaTheme="minorHAnsi" w:hAnsiTheme="minorHAnsi" w:cstheme="minorBidi"/>
        </w:rPr>
        <w:t xml:space="preserve"> Unterschrift</w:t>
      </w:r>
      <w:r w:rsidR="004E1E3D">
        <w:rPr>
          <w:rFonts w:asciiTheme="minorHAnsi" w:eastAsiaTheme="minorHAnsi" w:hAnsiTheme="minorHAnsi" w:cstheme="minorBidi"/>
        </w:rPr>
        <w:t>:</w:t>
      </w:r>
      <w:r>
        <w:rPr>
          <w:rFonts w:asciiTheme="minorHAnsi" w:eastAsiaTheme="minorHAnsi" w:hAnsiTheme="minorHAnsi" w:cstheme="minorBidi"/>
        </w:rPr>
        <w:t xml:space="preserve"> </w:t>
      </w:r>
      <w:sdt>
        <w:sdtPr>
          <w:rPr>
            <w:rFonts w:asciiTheme="minorHAnsi" w:eastAsiaTheme="minorHAnsi" w:hAnsiTheme="minorHAnsi" w:cstheme="minorBidi"/>
            <w:sz w:val="28"/>
            <w:szCs w:val="28"/>
          </w:rPr>
          <w:id w:val="1555735157"/>
          <w:text/>
        </w:sdtPr>
        <w:sdtEndPr/>
        <w:sdtContent>
          <w:r w:rsidR="003438A3">
            <w:rPr>
              <w:rFonts w:asciiTheme="minorHAnsi" w:eastAsiaTheme="minorHAnsi" w:hAnsiTheme="minorHAnsi" w:cstheme="minorBidi"/>
              <w:sz w:val="28"/>
              <w:szCs w:val="28"/>
            </w:rPr>
            <w:t xml:space="preserve">            </w:t>
          </w:r>
        </w:sdtContent>
      </w:sdt>
      <w:r w:rsidR="00735B22">
        <w:rPr>
          <w:rFonts w:asciiTheme="minorHAnsi" w:eastAsiaTheme="minorHAnsi" w:hAnsiTheme="minorHAnsi" w:cstheme="minorBidi"/>
          <w:sz w:val="28"/>
          <w:szCs w:val="28"/>
        </w:rPr>
        <w:tab/>
        <w:t xml:space="preserve">         </w:t>
      </w:r>
      <w:r w:rsidR="009605F5">
        <w:rPr>
          <w:rFonts w:asciiTheme="minorHAnsi" w:eastAsiaTheme="minorHAnsi" w:hAnsiTheme="minorHAnsi" w:cstheme="minorBidi"/>
          <w:sz w:val="28"/>
          <w:szCs w:val="28"/>
        </w:rPr>
        <w:t xml:space="preserve">       </w:t>
      </w:r>
      <w:r w:rsidR="00735B22" w:rsidRPr="00735B22">
        <w:rPr>
          <w:rFonts w:asciiTheme="minorHAnsi" w:eastAsiaTheme="minorHAnsi" w:hAnsiTheme="minorHAnsi" w:cstheme="minorBidi"/>
          <w:sz w:val="20"/>
          <w:szCs w:val="20"/>
        </w:rPr>
        <w:t>(darf nicht fehlen)</w:t>
      </w:r>
    </w:p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  <w:r w:rsidRPr="003C53F8">
        <w:rPr>
          <w:rFonts w:asciiTheme="minorHAnsi" w:eastAsiaTheme="minorHAnsi" w:hAnsiTheme="minorHAnsi" w:cstheme="minorBidi"/>
          <w:b/>
          <w:sz w:val="28"/>
          <w:szCs w:val="28"/>
          <w:u w:val="single"/>
        </w:rPr>
        <w:t>Auftragsbestätigung</w:t>
      </w:r>
      <w:r w:rsidRPr="003C53F8">
        <w:rPr>
          <w:rFonts w:asciiTheme="minorHAnsi" w:eastAsiaTheme="minorHAnsi" w:hAnsiTheme="minorHAnsi" w:cstheme="minorBidi"/>
        </w:rPr>
        <w:t xml:space="preserve"> (wird von der Vermittlungsstelle ausgefüllt)</w:t>
      </w:r>
    </w:p>
    <w:p w:rsidR="003C53F8" w:rsidRPr="0074411B" w:rsidRDefault="003C53F8" w:rsidP="003C53F8">
      <w:pPr>
        <w:rPr>
          <w:rFonts w:asciiTheme="minorHAnsi" w:eastAsiaTheme="minorHAnsi" w:hAnsiTheme="minorHAnsi" w:cstheme="minorBidi"/>
          <w:sz w:val="16"/>
          <w:szCs w:val="16"/>
        </w:rPr>
      </w:pPr>
    </w:p>
    <w:tbl>
      <w:tblPr>
        <w:tblStyle w:val="Tabellenras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54"/>
        <w:gridCol w:w="6368"/>
      </w:tblGrid>
      <w:tr w:rsidR="003C53F8" w:rsidRPr="003C53F8" w:rsidTr="0074411B">
        <w:trPr>
          <w:trHeight w:val="485"/>
        </w:trPr>
        <w:tc>
          <w:tcPr>
            <w:tcW w:w="2254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Name der Sprachlotsin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Pr="003C53F8">
              <w:rPr>
                <w:rFonts w:asciiTheme="minorHAnsi" w:eastAsiaTheme="minorHAnsi" w:hAnsiTheme="minorHAnsi" w:cstheme="minorBidi"/>
              </w:rPr>
              <w:t>/ des Sprachlotsen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967738480"/>
            <w:text/>
          </w:sdtPr>
          <w:sdtEndPr/>
          <w:sdtContent>
            <w:tc>
              <w:tcPr>
                <w:tcW w:w="63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  <w:tr w:rsidR="003C53F8" w:rsidRPr="003C53F8" w:rsidTr="0074411B">
        <w:trPr>
          <w:trHeight w:val="485"/>
        </w:trPr>
        <w:tc>
          <w:tcPr>
            <w:tcW w:w="2254" w:type="dxa"/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Kontakte</w:t>
            </w:r>
            <w:r w:rsidR="00A47639">
              <w:rPr>
                <w:rFonts w:asciiTheme="minorHAnsi" w:eastAsiaTheme="minorHAnsi" w:hAnsiTheme="minorHAnsi" w:cstheme="minorBidi"/>
              </w:rPr>
              <w:t>: Telefon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/</w:t>
            </w:r>
            <w:r w:rsidR="00715452">
              <w:rPr>
                <w:rFonts w:asciiTheme="minorHAnsi" w:eastAsiaTheme="minorHAnsi" w:hAnsiTheme="minorHAnsi" w:cstheme="minorBidi"/>
              </w:rPr>
              <w:t xml:space="preserve"> </w:t>
            </w:r>
            <w:r w:rsidR="00A47639">
              <w:rPr>
                <w:rFonts w:asciiTheme="minorHAnsi" w:eastAsiaTheme="minorHAnsi" w:hAnsiTheme="minorHAnsi" w:cstheme="minorBidi"/>
              </w:rPr>
              <w:t>Mail</w:t>
            </w:r>
          </w:p>
          <w:p w:rsidR="00AE28E0" w:rsidRPr="003C53F8" w:rsidRDefault="00AE28E0" w:rsidP="003C53F8">
            <w:pPr>
              <w:rPr>
                <w:rFonts w:asciiTheme="minorHAnsi" w:eastAsiaTheme="minorHAnsi" w:hAnsiTheme="minorHAnsi" w:cstheme="minorBidi"/>
              </w:rPr>
            </w:pPr>
            <w:r>
              <w:rPr>
                <w:rFonts w:asciiTheme="minorHAnsi" w:eastAsiaTheme="minorHAnsi" w:hAnsiTheme="minorHAnsi" w:cstheme="minorBidi"/>
              </w:rPr>
              <w:t>(freiwillige Angabe)</w:t>
            </w: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744406478"/>
            <w:text/>
          </w:sdtPr>
          <w:sdtEndPr/>
          <w:sdtContent>
            <w:tc>
              <w:tcPr>
                <w:tcW w:w="6368" w:type="dxa"/>
                <w:shd w:val="clear" w:color="auto" w:fill="F2F2F2" w:themeFill="background1" w:themeFillShade="F2"/>
              </w:tcPr>
              <w:p w:rsidR="003C53F8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</w:tr>
    </w:tbl>
    <w:p w:rsidR="003C53F8" w:rsidRPr="003C53F8" w:rsidRDefault="003C53F8" w:rsidP="003C53F8">
      <w:pPr>
        <w:rPr>
          <w:rFonts w:asciiTheme="minorHAnsi" w:eastAsiaTheme="minorHAnsi" w:hAnsiTheme="minorHAnsi" w:cstheme="minorBidi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1"/>
        <w:gridCol w:w="622"/>
        <w:gridCol w:w="4549"/>
      </w:tblGrid>
      <w:tr w:rsidR="003C53F8" w:rsidRPr="003C53F8" w:rsidTr="007B27E7">
        <w:trPr>
          <w:trHeight w:val="567"/>
        </w:trPr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951363692"/>
            <w:text/>
          </w:sdtPr>
          <w:sdtEndPr/>
          <w:sdtContent>
            <w:tc>
              <w:tcPr>
                <w:tcW w:w="3901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AD3CDE" w:rsidRPr="003C53F8" w:rsidRDefault="003438A3" w:rsidP="003C53F8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 </w:t>
                </w:r>
              </w:p>
            </w:tc>
          </w:sdtContent>
        </w:sdt>
        <w:tc>
          <w:tcPr>
            <w:tcW w:w="622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sdt>
          <w:sdtPr>
            <w:rPr>
              <w:rFonts w:asciiTheme="minorHAnsi" w:eastAsiaTheme="minorHAnsi" w:hAnsiTheme="minorHAnsi" w:cstheme="minorBidi"/>
              <w:sz w:val="28"/>
              <w:szCs w:val="28"/>
            </w:rPr>
            <w:id w:val="-1057781022"/>
            <w:text/>
          </w:sdtPr>
          <w:sdtEndPr/>
          <w:sdtContent>
            <w:tc>
              <w:tcPr>
                <w:tcW w:w="4549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</w:tcPr>
              <w:p w:rsidR="003C53F8" w:rsidRPr="003C53F8" w:rsidRDefault="003438A3" w:rsidP="003438A3">
                <w:pP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</w:pPr>
                <w:r>
                  <w:rPr>
                    <w:rFonts w:asciiTheme="minorHAnsi" w:eastAsiaTheme="minorHAnsi" w:hAnsiTheme="minorHAnsi" w:cstheme="minorBidi"/>
                    <w:sz w:val="28"/>
                    <w:szCs w:val="28"/>
                  </w:rPr>
                  <w:t xml:space="preserve">           </w:t>
                </w:r>
              </w:p>
            </w:tc>
          </w:sdtContent>
        </w:sdt>
      </w:tr>
      <w:tr w:rsidR="003C53F8" w:rsidRPr="003C53F8" w:rsidTr="007B27E7">
        <w:trPr>
          <w:trHeight w:val="567"/>
        </w:trPr>
        <w:tc>
          <w:tcPr>
            <w:tcW w:w="3901" w:type="dxa"/>
            <w:tcBorders>
              <w:top w:val="single" w:sz="4" w:space="0" w:color="auto"/>
            </w:tcBorders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Datum</w:t>
            </w:r>
          </w:p>
          <w:p w:rsidR="00B216E1" w:rsidRPr="00B216E1" w:rsidRDefault="00B216E1" w:rsidP="00B216E1">
            <w:pPr>
              <w:rPr>
                <w:rFonts w:asciiTheme="minorHAnsi" w:eastAsiaTheme="minorHAnsi" w:hAnsiTheme="minorHAnsi" w:cstheme="minorBidi"/>
                <w:sz w:val="18"/>
                <w:szCs w:val="18"/>
              </w:rPr>
            </w:pPr>
            <w:r w:rsidRPr="00B216E1">
              <w:rPr>
                <w:rFonts w:asciiTheme="minorHAnsi" w:eastAsiaTheme="minorHAnsi" w:hAnsiTheme="minorHAnsi" w:cstheme="minorBidi"/>
                <w:sz w:val="18"/>
                <w:szCs w:val="18"/>
              </w:rPr>
              <w:t>Siehe Rahmenbedingungen auf der nächsten Seite</w:t>
            </w:r>
          </w:p>
        </w:tc>
        <w:tc>
          <w:tcPr>
            <w:tcW w:w="622" w:type="dxa"/>
          </w:tcPr>
          <w:p w:rsidR="003C53F8" w:rsidRP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</w:p>
        </w:tc>
        <w:tc>
          <w:tcPr>
            <w:tcW w:w="4549" w:type="dxa"/>
            <w:tcBorders>
              <w:top w:val="single" w:sz="4" w:space="0" w:color="auto"/>
            </w:tcBorders>
          </w:tcPr>
          <w:p w:rsidR="003C53F8" w:rsidRDefault="003C53F8" w:rsidP="003C53F8">
            <w:pPr>
              <w:rPr>
                <w:rFonts w:asciiTheme="minorHAnsi" w:eastAsiaTheme="minorHAnsi" w:hAnsiTheme="minorHAnsi" w:cstheme="minorBidi"/>
              </w:rPr>
            </w:pPr>
            <w:r w:rsidRPr="003C53F8">
              <w:rPr>
                <w:rFonts w:asciiTheme="minorHAnsi" w:eastAsiaTheme="minorHAnsi" w:hAnsiTheme="minorHAnsi" w:cstheme="minorBidi"/>
              </w:rPr>
              <w:t>Unterschrift (gez. Name) der Vermittlungsstelle</w:t>
            </w:r>
          </w:p>
          <w:p w:rsidR="00B216E1" w:rsidRPr="003C53F8" w:rsidRDefault="00B216E1" w:rsidP="00B216E1">
            <w:pPr>
              <w:rPr>
                <w:rFonts w:asciiTheme="minorHAnsi" w:eastAsiaTheme="minorHAnsi" w:hAnsiTheme="minorHAnsi" w:cstheme="minorBidi"/>
              </w:rPr>
            </w:pPr>
          </w:p>
        </w:tc>
      </w:tr>
    </w:tbl>
    <w:p w:rsidR="007B27E7" w:rsidRDefault="007B27E7" w:rsidP="007B27E7">
      <w:pPr>
        <w:rPr>
          <w:rStyle w:val="Hyperlink"/>
          <w:rFonts w:cs="Arial"/>
          <w:bCs/>
          <w:sz w:val="16"/>
          <w:szCs w:val="16"/>
          <w:lang w:eastAsia="de-DE"/>
        </w:rPr>
      </w:pPr>
      <w:r>
        <w:rPr>
          <w:rFonts w:cs="Arial"/>
          <w:bCs/>
          <w:sz w:val="16"/>
          <w:szCs w:val="16"/>
          <w:lang w:eastAsia="de-DE"/>
        </w:rPr>
        <w:t xml:space="preserve">Die nach der EU-Datenschutzgrundverordnung (EU-DSGVO) mitzuteilenden Informationen finden Sie auf unserer Internetseite unter </w:t>
      </w:r>
      <w:hyperlink r:id="rId8" w:history="1">
        <w:r w:rsidRPr="00E078F1">
          <w:rPr>
            <w:rStyle w:val="Hyperlink"/>
            <w:rFonts w:cs="Arial"/>
            <w:bCs/>
            <w:sz w:val="16"/>
            <w:szCs w:val="16"/>
            <w:lang w:eastAsia="de-DE"/>
          </w:rPr>
          <w:t>http://www.kreis-guetersloh.de/unser-kreis/verwaltung/dsgvo</w:t>
        </w:r>
      </w:hyperlink>
    </w:p>
    <w:p w:rsidR="007B27E7" w:rsidRDefault="007B27E7" w:rsidP="00402913">
      <w:pPr>
        <w:rPr>
          <w:rFonts w:asciiTheme="minorHAnsi" w:eastAsiaTheme="minorHAnsi" w:hAnsiTheme="minorHAnsi" w:cstheme="minorBidi"/>
        </w:rPr>
      </w:pPr>
    </w:p>
    <w:p w:rsidR="007B27E7" w:rsidRDefault="007B27E7" w:rsidP="007B27E7">
      <w:pPr>
        <w:ind w:right="6"/>
        <w:rPr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w:drawing>
          <wp:anchor distT="36576" distB="36576" distL="36576" distR="36576" simplePos="0" relativeHeight="251659264" behindDoc="0" locked="0" layoutInCell="1" allowOverlap="1" wp14:anchorId="4A4457BF" wp14:editId="3AE70577">
            <wp:simplePos x="0" y="0"/>
            <wp:positionH relativeFrom="column">
              <wp:posOffset>4445000</wp:posOffset>
            </wp:positionH>
            <wp:positionV relativeFrom="paragraph">
              <wp:posOffset>501015</wp:posOffset>
            </wp:positionV>
            <wp:extent cx="1286510" cy="293370"/>
            <wp:effectExtent l="0" t="0" r="8890" b="0"/>
            <wp:wrapNone/>
            <wp:docPr id="1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10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133D7D" w:rsidRDefault="007B27E7" w:rsidP="007B27E7">
      <w:pPr>
        <w:pStyle w:val="Kopfzeile"/>
        <w:tabs>
          <w:tab w:val="clear" w:pos="4536"/>
          <w:tab w:val="clear" w:pos="9072"/>
          <w:tab w:val="left" w:pos="2747"/>
        </w:tabs>
        <w:ind w:left="2251" w:hanging="2251"/>
      </w:pPr>
      <w:r>
        <w:t xml:space="preserve">                 </w:t>
      </w:r>
    </w:p>
    <w:p w:rsidR="00863489" w:rsidRDefault="00863489" w:rsidP="003C53F8">
      <w:pPr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</w:p>
    <w:p w:rsidR="009067A4" w:rsidRPr="007B27E7" w:rsidRDefault="009067A4" w:rsidP="003C53F8">
      <w:pPr>
        <w:spacing w:line="360" w:lineRule="auto"/>
        <w:rPr>
          <w:rFonts w:asciiTheme="minorHAnsi" w:eastAsiaTheme="minorHAnsi" w:hAnsiTheme="minorHAnsi" w:cstheme="minorHAnsi"/>
          <w:sz w:val="16"/>
          <w:szCs w:val="16"/>
        </w:rPr>
      </w:pPr>
    </w:p>
    <w:p w:rsidR="003C53F8" w:rsidRDefault="003C53F8" w:rsidP="003C53F8">
      <w:pPr>
        <w:spacing w:line="360" w:lineRule="auto"/>
        <w:rPr>
          <w:rFonts w:asciiTheme="minorHAnsi" w:eastAsiaTheme="minorHAnsi" w:hAnsiTheme="minorHAnsi" w:cstheme="minorBidi"/>
          <w:sz w:val="28"/>
          <w:szCs w:val="28"/>
        </w:rPr>
      </w:pPr>
      <w:r w:rsidRPr="003C53F8">
        <w:rPr>
          <w:rFonts w:asciiTheme="minorHAnsi" w:eastAsiaTheme="minorHAnsi" w:hAnsiTheme="minorHAnsi" w:cstheme="minorBidi"/>
          <w:sz w:val="28"/>
          <w:szCs w:val="28"/>
        </w:rPr>
        <w:lastRenderedPageBreak/>
        <w:t>Rahmenbedingungen</w:t>
      </w:r>
      <w:r w:rsidR="00F07083">
        <w:rPr>
          <w:rFonts w:asciiTheme="minorHAnsi" w:eastAsiaTheme="minorHAnsi" w:hAnsiTheme="minorHAnsi" w:cstheme="minorBidi"/>
          <w:sz w:val="28"/>
          <w:szCs w:val="28"/>
        </w:rPr>
        <w:t xml:space="preserve"> / Feststellung der Zuwendungsfähigkeit</w:t>
      </w:r>
      <w:r w:rsidRPr="003C53F8">
        <w:rPr>
          <w:rFonts w:asciiTheme="minorHAnsi" w:eastAsiaTheme="minorHAnsi" w:hAnsiTheme="minorHAnsi" w:cstheme="minorBidi"/>
          <w:sz w:val="28"/>
          <w:szCs w:val="28"/>
        </w:rPr>
        <w:t>:</w:t>
      </w:r>
    </w:p>
    <w:p w:rsidR="003C6991" w:rsidRPr="00030CE6" w:rsidRDefault="00D27805" w:rsidP="00474D7B">
      <w:pPr>
        <w:pStyle w:val="Listenabsatz"/>
        <w:numPr>
          <w:ilvl w:val="0"/>
          <w:numId w:val="15"/>
        </w:numPr>
        <w:spacing w:after="0" w:line="240" w:lineRule="auto"/>
        <w:rPr>
          <w:color w:val="548DD4" w:themeColor="text2" w:themeTint="99"/>
        </w:rPr>
      </w:pPr>
      <w:r w:rsidRPr="00030CE6">
        <w:rPr>
          <w:rFonts w:asciiTheme="minorHAnsi" w:eastAsiaTheme="minorHAnsi" w:hAnsiTheme="minorHAnsi" w:cstheme="minorBidi"/>
        </w:rPr>
        <w:t>Bei den Sprachlotsinnen und Sprachlotsen handelt sich um ein freiwilliges Engagement dieser Personen. Die Sprachlotsin / der Sprachlotse ist kein(e) vereidigte(r) Dolmetscher(in). Der Auftraggeber entscheidet in eigener Verantwortung, ob d</w:t>
      </w:r>
      <w:r w:rsidR="008179C8" w:rsidRPr="00030CE6">
        <w:rPr>
          <w:rFonts w:asciiTheme="minorHAnsi" w:eastAsiaTheme="minorHAnsi" w:hAnsiTheme="minorHAnsi" w:cstheme="minorBidi"/>
        </w:rPr>
        <w:t>ie Sprachlo</w:t>
      </w:r>
      <w:r w:rsidR="00AC7218" w:rsidRPr="00030CE6">
        <w:rPr>
          <w:rFonts w:asciiTheme="minorHAnsi" w:eastAsiaTheme="minorHAnsi" w:hAnsiTheme="minorHAnsi" w:cstheme="minorBidi"/>
        </w:rPr>
        <w:t>t</w:t>
      </w:r>
      <w:r w:rsidR="008179C8" w:rsidRPr="00030CE6">
        <w:rPr>
          <w:rFonts w:asciiTheme="minorHAnsi" w:eastAsiaTheme="minorHAnsi" w:hAnsiTheme="minorHAnsi" w:cstheme="minorBidi"/>
        </w:rPr>
        <w:t>sin / der</w:t>
      </w:r>
      <w:r w:rsidRPr="00030CE6">
        <w:rPr>
          <w:rFonts w:asciiTheme="minorHAnsi" w:eastAsiaTheme="minorHAnsi" w:hAnsiTheme="minorHAnsi" w:cstheme="minorBidi"/>
        </w:rPr>
        <w:t xml:space="preserve"> Sprachlotse geeignet ist, die </w:t>
      </w:r>
      <w:r w:rsidR="008179C8" w:rsidRPr="00030CE6">
        <w:rPr>
          <w:rFonts w:asciiTheme="minorHAnsi" w:eastAsiaTheme="minorHAnsi" w:hAnsiTheme="minorHAnsi" w:cstheme="minorBidi"/>
        </w:rPr>
        <w:t xml:space="preserve">ihr / </w:t>
      </w:r>
      <w:r w:rsidRPr="00030CE6">
        <w:rPr>
          <w:rFonts w:asciiTheme="minorHAnsi" w:eastAsiaTheme="minorHAnsi" w:hAnsiTheme="minorHAnsi" w:cstheme="minorBidi"/>
        </w:rPr>
        <w:t>ihm zu</w:t>
      </w:r>
      <w:r w:rsidR="00DF03E2" w:rsidRPr="00030CE6">
        <w:rPr>
          <w:rFonts w:asciiTheme="minorHAnsi" w:eastAsiaTheme="minorHAnsi" w:hAnsiTheme="minorHAnsi" w:cstheme="minorBidi"/>
        </w:rPr>
        <w:t>m</w:t>
      </w:r>
      <w:r w:rsidRPr="00030CE6">
        <w:rPr>
          <w:rFonts w:asciiTheme="minorHAnsi" w:eastAsiaTheme="minorHAnsi" w:hAnsiTheme="minorHAnsi" w:cstheme="minorBidi"/>
        </w:rPr>
        <w:t xml:space="preserve"> </w:t>
      </w:r>
      <w:r w:rsidR="00DF03E2" w:rsidRPr="00030CE6">
        <w:rPr>
          <w:rFonts w:asciiTheme="minorHAnsi" w:eastAsiaTheme="minorHAnsi" w:hAnsiTheme="minorHAnsi" w:cstheme="minorBidi"/>
        </w:rPr>
        <w:t>Dolmetschen</w:t>
      </w:r>
      <w:r w:rsidRPr="00030CE6">
        <w:rPr>
          <w:rFonts w:asciiTheme="minorHAnsi" w:eastAsiaTheme="minorHAnsi" w:hAnsiTheme="minorHAnsi" w:cstheme="minorBidi"/>
        </w:rPr>
        <w:t xml:space="preserve"> gegebenen Beiträge oder Gespräche zu übersetzen. Er spricht den Sprachlotsen von jeglicher Verantwortung frei.</w:t>
      </w:r>
      <w:r w:rsidR="007C3AFE" w:rsidRPr="00030CE6">
        <w:rPr>
          <w:rFonts w:asciiTheme="minorHAnsi" w:eastAsiaTheme="minorHAnsi" w:hAnsiTheme="minorHAnsi" w:cstheme="minorBidi"/>
        </w:rPr>
        <w:t xml:space="preserve"> </w:t>
      </w:r>
    </w:p>
    <w:p w:rsidR="00030CE6" w:rsidRPr="00030CE6" w:rsidRDefault="00030CE6" w:rsidP="00070DAA">
      <w:pPr>
        <w:spacing w:line="120" w:lineRule="auto"/>
        <w:rPr>
          <w:color w:val="548DD4" w:themeColor="text2" w:themeTint="99"/>
        </w:rPr>
      </w:pPr>
    </w:p>
    <w:p w:rsidR="00B216E1" w:rsidRPr="00B216E1" w:rsidRDefault="003C6991" w:rsidP="00A0125F">
      <w:pPr>
        <w:numPr>
          <w:ilvl w:val="0"/>
          <w:numId w:val="15"/>
        </w:numPr>
        <w:contextualSpacing/>
        <w:rPr>
          <w:rFonts w:cs="Calibri"/>
        </w:rPr>
      </w:pPr>
      <w:r w:rsidRPr="00B216E1">
        <w:rPr>
          <w:rFonts w:eastAsiaTheme="minorHAnsi" w:cs="Calibri"/>
        </w:rPr>
        <w:t xml:space="preserve">Der Einsatz ist </w:t>
      </w:r>
      <w:r w:rsidR="00B216E1" w:rsidRPr="00B216E1">
        <w:rPr>
          <w:rFonts w:eastAsiaTheme="minorHAnsi" w:cs="Calibri"/>
        </w:rPr>
        <w:t>nur möglich, wenn</w:t>
      </w:r>
      <w:r w:rsidRPr="00B216E1">
        <w:rPr>
          <w:rFonts w:eastAsiaTheme="minorHAnsi" w:cs="Calibri"/>
        </w:rPr>
        <w:t xml:space="preserve"> </w:t>
      </w:r>
      <w:r w:rsidRPr="00B61A39">
        <w:rPr>
          <w:rFonts w:eastAsiaTheme="minorHAnsi" w:cs="Calibri"/>
          <w:b/>
        </w:rPr>
        <w:t>alle</w:t>
      </w:r>
      <w:r w:rsidRPr="00B216E1">
        <w:rPr>
          <w:rFonts w:eastAsiaTheme="minorHAnsi" w:cs="Calibri"/>
        </w:rPr>
        <w:t xml:space="preserve"> folgende</w:t>
      </w:r>
      <w:r w:rsidR="00B216E1" w:rsidRPr="00B216E1">
        <w:rPr>
          <w:rFonts w:eastAsiaTheme="minorHAnsi" w:cs="Calibri"/>
        </w:rPr>
        <w:t>n</w:t>
      </w:r>
      <w:r w:rsidRPr="00B216E1">
        <w:rPr>
          <w:rFonts w:eastAsiaTheme="minorHAnsi" w:cs="Calibri"/>
        </w:rPr>
        <w:t xml:space="preserve"> Voraussetzungen vorliegen</w:t>
      </w:r>
      <w:r w:rsidR="00B216E1">
        <w:rPr>
          <w:rFonts w:eastAsiaTheme="minorHAnsi" w:cs="Calibri"/>
        </w:rPr>
        <w:t>:</w:t>
      </w:r>
      <w:r w:rsidRPr="00B216E1">
        <w:rPr>
          <w:rFonts w:eastAsiaTheme="minorHAnsi" w:cs="Calibri"/>
        </w:rPr>
        <w:t xml:space="preserve"> 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spacing w:after="0" w:line="240" w:lineRule="auto"/>
      </w:pPr>
      <w:r>
        <w:t>E</w:t>
      </w:r>
      <w:r w:rsidR="003C6991" w:rsidRPr="00B216E1">
        <w:t xml:space="preserve">s handelt sich um eine mündliche Übertragung eines gesprochenen oder fixierten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Textes, oder Gespräches</w:t>
      </w:r>
      <w:r w:rsidR="002F0C49">
        <w:rPr>
          <w:rFonts w:cs="Calibri"/>
        </w:rPr>
        <w:t>.</w:t>
      </w:r>
    </w:p>
    <w:p w:rsidR="003C6991" w:rsidRPr="00B216E1" w:rsidRDefault="002F0C49" w:rsidP="00B216E1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 xml:space="preserve">s handelt sich um Einzelgespräche und nicht um eine Prozessbegleitung über einen </w:t>
      </w:r>
    </w:p>
    <w:p w:rsidR="00B216E1" w:rsidRDefault="003C6991" w:rsidP="00A0125F">
      <w:pPr>
        <w:tabs>
          <w:tab w:val="left" w:pos="710"/>
        </w:tabs>
        <w:rPr>
          <w:rFonts w:cs="Calibri"/>
        </w:rPr>
      </w:pPr>
      <w:r w:rsidRPr="00230BE2">
        <w:rPr>
          <w:rFonts w:cs="Calibri"/>
        </w:rPr>
        <w:t xml:space="preserve">       längeren Zeitraum</w:t>
      </w:r>
      <w:r w:rsidR="002F0C49">
        <w:rPr>
          <w:rFonts w:cs="Calibri"/>
        </w:rPr>
        <w:t>.</w:t>
      </w:r>
    </w:p>
    <w:p w:rsidR="00B216E1" w:rsidRPr="00030CE6" w:rsidRDefault="002F0C49" w:rsidP="00C10395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anderweitige Finanzierung durch öffentliche oder private</w:t>
      </w:r>
      <w:r>
        <w:t xml:space="preserve"> </w:t>
      </w:r>
      <w:r w:rsidR="003C6991" w:rsidRPr="00B216E1">
        <w:t>Stellen ist nicht</w:t>
      </w:r>
      <w:r w:rsidR="00030CE6">
        <w:t xml:space="preserve"> </w:t>
      </w:r>
      <w:r w:rsidR="0019457B" w:rsidRPr="00030CE6">
        <w:t>m</w:t>
      </w:r>
      <w:r w:rsidR="003C6991" w:rsidRPr="00030CE6">
        <w:t>öglich</w:t>
      </w:r>
      <w:r w:rsidRPr="00030CE6"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s ist eine gemeinnützige öffentliche Institution oder Einrichtung</w:t>
      </w:r>
      <w:r>
        <w:t>.</w:t>
      </w:r>
    </w:p>
    <w:p w:rsid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E</w:t>
      </w:r>
      <w:r w:rsidR="003C6991" w:rsidRPr="00B216E1">
        <w:t>ine unmittelbare Rechtsfolge ist nicht zu erwarten</w:t>
      </w:r>
      <w:r>
        <w:t>.</w:t>
      </w:r>
    </w:p>
    <w:p w:rsidR="00B216E1" w:rsidRPr="000173AE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  <w:rPr>
          <w:rFonts w:asciiTheme="minorHAnsi" w:hAnsiTheme="minorHAnsi" w:cstheme="minorHAnsi"/>
        </w:rPr>
      </w:pPr>
      <w:r>
        <w:t>E</w:t>
      </w:r>
      <w:r w:rsidR="003C6991" w:rsidRPr="00B216E1">
        <w:t>s handelt sich nicht um eine Anfrage von einer Privatperson</w:t>
      </w:r>
      <w:r w:rsidR="000173AE">
        <w:t>,</w:t>
      </w:r>
      <w:r w:rsidR="003C6991" w:rsidRPr="00B216E1">
        <w:t xml:space="preserve"> einer Privateinrichtung</w:t>
      </w:r>
      <w:r w:rsidR="000173AE">
        <w:t xml:space="preserve"> oder im AOSF-Verfahren.</w:t>
      </w:r>
    </w:p>
    <w:p w:rsidR="003756FC" w:rsidRPr="00B216E1" w:rsidRDefault="002F0C49" w:rsidP="00A0125F">
      <w:pPr>
        <w:pStyle w:val="Listenabsatz"/>
        <w:numPr>
          <w:ilvl w:val="0"/>
          <w:numId w:val="17"/>
        </w:numPr>
        <w:tabs>
          <w:tab w:val="left" w:pos="710"/>
        </w:tabs>
        <w:spacing w:after="0" w:line="240" w:lineRule="auto"/>
      </w:pPr>
      <w:r>
        <w:t>B</w:t>
      </w:r>
      <w:r w:rsidR="003C6991" w:rsidRPr="00B216E1">
        <w:t>ei schwierigen Themen, sichert der Kunde ein berufliches Setting zu (die Sprachlotsin</w:t>
      </w:r>
      <w:r w:rsidR="00230BE2" w:rsidRPr="00B216E1">
        <w:t xml:space="preserve"> </w:t>
      </w:r>
      <w:r w:rsidR="003C6991" w:rsidRPr="00B216E1">
        <w:t>/</w:t>
      </w:r>
      <w:r w:rsidR="00230BE2" w:rsidRPr="00B216E1">
        <w:t xml:space="preserve"> </w:t>
      </w:r>
      <w:r w:rsidR="003C6991" w:rsidRPr="00B216E1">
        <w:t xml:space="preserve">der </w:t>
      </w:r>
      <w:r w:rsidR="003756FC" w:rsidRPr="00B216E1">
        <w:t xml:space="preserve">  </w:t>
      </w:r>
    </w:p>
    <w:p w:rsidR="003756FC" w:rsidRDefault="003756FC" w:rsidP="00A0125F">
      <w:pPr>
        <w:tabs>
          <w:tab w:val="left" w:pos="710"/>
        </w:tabs>
        <w:rPr>
          <w:rFonts w:cs="Calibri"/>
        </w:rPr>
      </w:pPr>
      <w:r>
        <w:rPr>
          <w:rFonts w:cs="Calibri"/>
        </w:rPr>
        <w:t xml:space="preserve">       </w:t>
      </w:r>
      <w:r w:rsidR="003C6991" w:rsidRPr="00230BE2">
        <w:rPr>
          <w:rFonts w:cs="Calibri"/>
        </w:rPr>
        <w:t xml:space="preserve">Sprachlotse </w:t>
      </w:r>
      <w:r w:rsidR="002F0C49">
        <w:rPr>
          <w:rFonts w:cs="Calibri"/>
        </w:rPr>
        <w:t xml:space="preserve">übersetzt </w:t>
      </w:r>
      <w:r w:rsidR="003C6991" w:rsidRPr="00230BE2">
        <w:rPr>
          <w:rFonts w:cs="Calibri"/>
        </w:rPr>
        <w:t xml:space="preserve">nur in Begleitung einer hauptamtlichen Fachkraft, die die Verantwortung </w:t>
      </w:r>
      <w:r>
        <w:rPr>
          <w:rFonts w:cs="Calibri"/>
        </w:rPr>
        <w:t xml:space="preserve">  </w:t>
      </w:r>
    </w:p>
    <w:p w:rsidR="00B216E1" w:rsidRDefault="004E1E3D" w:rsidP="004E1E3D">
      <w:pPr>
        <w:tabs>
          <w:tab w:val="left" w:pos="710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</w:t>
      </w:r>
      <w:r w:rsidR="003C6991" w:rsidRPr="00B216E1">
        <w:rPr>
          <w:rFonts w:asciiTheme="minorHAnsi" w:hAnsiTheme="minorHAnsi" w:cstheme="minorHAnsi"/>
        </w:rPr>
        <w:t>und die Haftung übernimmt).</w:t>
      </w:r>
    </w:p>
    <w:p w:rsidR="003756FC" w:rsidRDefault="004E1E3D" w:rsidP="00030CE6">
      <w:pPr>
        <w:tabs>
          <w:tab w:val="left" w:pos="710"/>
        </w:tabs>
        <w:ind w:left="360"/>
        <w:rPr>
          <w:rFonts w:cs="Calibri"/>
        </w:rPr>
      </w:pPr>
      <w:r w:rsidRPr="00B216E1">
        <w:rPr>
          <w:rFonts w:asciiTheme="minorHAnsi" w:eastAsiaTheme="minorHAnsi" w:hAnsiTheme="minorHAnsi" w:cstheme="minorHAnsi"/>
        </w:rPr>
        <w:t>Wird eine der Voraussetzung</w:t>
      </w:r>
      <w:r>
        <w:rPr>
          <w:rFonts w:asciiTheme="minorHAnsi" w:eastAsiaTheme="minorHAnsi" w:hAnsiTheme="minorHAnsi" w:cstheme="minorHAnsi"/>
        </w:rPr>
        <w:t>en</w:t>
      </w:r>
      <w:r w:rsidRPr="00B216E1">
        <w:rPr>
          <w:rFonts w:asciiTheme="minorHAnsi" w:eastAsiaTheme="minorHAnsi" w:hAnsiTheme="minorHAnsi" w:cstheme="minorHAnsi"/>
        </w:rPr>
        <w:t xml:space="preserve"> nicht erfüllt, kann der Einsatz nicht erfolgen. Der Einsatz ist unentgeltlich. </w:t>
      </w:r>
      <w:r w:rsidR="003C6991" w:rsidRPr="00230BE2">
        <w:rPr>
          <w:rFonts w:cs="Calibri"/>
        </w:rPr>
        <w:t xml:space="preserve"> </w:t>
      </w:r>
    </w:p>
    <w:p w:rsidR="00030CE6" w:rsidRDefault="00030CE6" w:rsidP="00070DAA">
      <w:pPr>
        <w:tabs>
          <w:tab w:val="left" w:pos="710"/>
        </w:tabs>
        <w:spacing w:line="120" w:lineRule="auto"/>
        <w:rPr>
          <w:rFonts w:cs="Calibri"/>
        </w:rPr>
      </w:pPr>
    </w:p>
    <w:p w:rsidR="003C53F8" w:rsidRPr="003756FC" w:rsidRDefault="003C53F8" w:rsidP="00A0125F">
      <w:pPr>
        <w:pStyle w:val="Listenabsatz"/>
        <w:numPr>
          <w:ilvl w:val="0"/>
          <w:numId w:val="15"/>
        </w:numPr>
        <w:tabs>
          <w:tab w:val="left" w:pos="710"/>
        </w:tabs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Die Sprachlotsinnen / die Sprachlotsen sind zur Verschwiegenheit, Vertraulichkeit und </w:t>
      </w:r>
      <w:r w:rsidR="001B75DB" w:rsidRPr="003756FC">
        <w:rPr>
          <w:rFonts w:asciiTheme="minorHAnsi" w:eastAsiaTheme="minorHAnsi" w:hAnsiTheme="minorHAnsi" w:cstheme="minorBidi"/>
        </w:rPr>
        <w:t xml:space="preserve">zur Einhaltung des </w:t>
      </w:r>
      <w:r w:rsidRPr="003756FC">
        <w:rPr>
          <w:rFonts w:asciiTheme="minorHAnsi" w:eastAsiaTheme="minorHAnsi" w:hAnsiTheme="minorHAnsi" w:cstheme="minorBidi"/>
        </w:rPr>
        <w:t>Datenschutz</w:t>
      </w:r>
      <w:r w:rsidR="001B75DB" w:rsidRPr="003756FC">
        <w:rPr>
          <w:rFonts w:asciiTheme="minorHAnsi" w:eastAsiaTheme="minorHAnsi" w:hAnsiTheme="minorHAnsi" w:cstheme="minorBidi"/>
        </w:rPr>
        <w:t>es</w:t>
      </w:r>
      <w:r w:rsidRPr="003756FC">
        <w:rPr>
          <w:rFonts w:asciiTheme="minorHAnsi" w:eastAsiaTheme="minorHAnsi" w:hAnsiTheme="minorHAnsi" w:cstheme="minorBidi"/>
        </w:rPr>
        <w:t xml:space="preserve"> verpflichtet.  Der Auftraggeber verpflichtet sich, die Kontaktdaten der Sprachlotsin</w:t>
      </w:r>
      <w:r w:rsidR="00590C90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 des Sprachlotsen nicht ohne dessen Einverständnis weiterzugeben.</w:t>
      </w:r>
    </w:p>
    <w:p w:rsidR="00F07083" w:rsidRPr="003C53F8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3C53F8" w:rsidRPr="003756FC" w:rsidRDefault="003C53F8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Die Sprachlotsin / der Sprachlotse bringt zum Einsatztermin </w:t>
      </w:r>
      <w:r w:rsidR="001B75DB" w:rsidRPr="003756FC">
        <w:rPr>
          <w:rFonts w:asciiTheme="minorHAnsi" w:eastAsiaTheme="minorHAnsi" w:hAnsiTheme="minorHAnsi" w:cstheme="minorBidi"/>
        </w:rPr>
        <w:t>das</w:t>
      </w:r>
      <w:r w:rsidRPr="003756FC">
        <w:rPr>
          <w:rFonts w:asciiTheme="minorHAnsi" w:eastAsiaTheme="minorHAnsi" w:hAnsiTheme="minorHAnsi" w:cstheme="minorBidi"/>
        </w:rPr>
        <w:t xml:space="preserve"> Formular „</w:t>
      </w:r>
      <w:r w:rsidR="001B75DB" w:rsidRPr="003756FC">
        <w:rPr>
          <w:rFonts w:asciiTheme="minorHAnsi" w:eastAsiaTheme="minorHAnsi" w:hAnsiTheme="minorHAnsi" w:cstheme="minorBidi"/>
        </w:rPr>
        <w:t>Einsatzbestätigung</w:t>
      </w:r>
      <w:r w:rsidRPr="003756FC">
        <w:rPr>
          <w:rFonts w:asciiTheme="minorHAnsi" w:eastAsiaTheme="minorHAnsi" w:hAnsiTheme="minorHAnsi" w:cstheme="minorBidi"/>
        </w:rPr>
        <w:t xml:space="preserve">“ mit. Bitte füllen Sie das Formular </w:t>
      </w:r>
      <w:r w:rsidRPr="003756FC">
        <w:rPr>
          <w:rFonts w:asciiTheme="minorHAnsi" w:eastAsiaTheme="minorHAnsi" w:hAnsiTheme="minorHAnsi" w:cstheme="minorBidi"/>
          <w:b/>
        </w:rPr>
        <w:t>vollständig</w:t>
      </w:r>
      <w:r w:rsidRPr="003756FC">
        <w:rPr>
          <w:rFonts w:asciiTheme="minorHAnsi" w:eastAsiaTheme="minorHAnsi" w:hAnsiTheme="minorHAnsi" w:cstheme="minorBidi"/>
        </w:rPr>
        <w:t xml:space="preserve"> zusammen mit der Sprachlotsin / dem Sprachlotsen am Ende des Einsatzes aus.</w:t>
      </w:r>
    </w:p>
    <w:p w:rsidR="00F07083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F07083" w:rsidRPr="003756FC" w:rsidRDefault="00030CE6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Die </w:t>
      </w:r>
      <w:r w:rsidR="003C53F8" w:rsidRPr="003756FC">
        <w:rPr>
          <w:rFonts w:asciiTheme="minorHAnsi" w:eastAsiaTheme="minorHAnsi" w:hAnsiTheme="minorHAnsi" w:cstheme="minorBidi"/>
        </w:rPr>
        <w:t>Buchungsanfrage w</w:t>
      </w:r>
      <w:r>
        <w:rPr>
          <w:rFonts w:asciiTheme="minorHAnsi" w:eastAsiaTheme="minorHAnsi" w:hAnsiTheme="minorHAnsi" w:cstheme="minorBidi"/>
        </w:rPr>
        <w:t>i</w:t>
      </w:r>
      <w:r w:rsidR="003C53F8" w:rsidRPr="003756FC">
        <w:rPr>
          <w:rFonts w:asciiTheme="minorHAnsi" w:eastAsiaTheme="minorHAnsi" w:hAnsiTheme="minorHAnsi" w:cstheme="minorBidi"/>
        </w:rPr>
        <w:t xml:space="preserve">rd schriftlich an die Vermittlungsstelle geschickt. </w:t>
      </w:r>
      <w:r w:rsidR="003C53F8" w:rsidRPr="003756FC">
        <w:rPr>
          <w:rFonts w:asciiTheme="minorHAnsi" w:eastAsiaTheme="minorHAnsi" w:hAnsiTheme="minorHAnsi" w:cstheme="minorBidi"/>
          <w:b/>
        </w:rPr>
        <w:t xml:space="preserve">Eine direkte Abwicklung der Anfrage mit der Sprachlotsin / mit dem Sprachlotsen ist nicht möglich. </w:t>
      </w:r>
      <w:r>
        <w:rPr>
          <w:rFonts w:asciiTheme="minorHAnsi" w:eastAsiaTheme="minorHAnsi" w:hAnsiTheme="minorHAnsi" w:cstheme="minorBidi"/>
          <w:b/>
        </w:rPr>
        <w:t xml:space="preserve">Diese erfolgt in Word als Online-Dokument (PDF Formate können nicht weiter bearbeitet werden). </w:t>
      </w:r>
    </w:p>
    <w:p w:rsidR="00F07083" w:rsidRDefault="00F07083" w:rsidP="00070DAA">
      <w:pPr>
        <w:pStyle w:val="Listenabsatz"/>
        <w:spacing w:line="120" w:lineRule="auto"/>
        <w:rPr>
          <w:rFonts w:asciiTheme="minorHAnsi" w:eastAsiaTheme="minorHAnsi" w:hAnsiTheme="minorHAnsi" w:cstheme="minorBidi"/>
        </w:rPr>
      </w:pPr>
    </w:p>
    <w:p w:rsidR="003C53F8" w:rsidRPr="003756FC" w:rsidRDefault="006F2424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Eine Einsatz-Anfrage wird im Rahmen des Ehrenamtlichen Sprachlotsenpools Kreis Gütersloh innerhalb von </w:t>
      </w:r>
      <w:r w:rsidR="00D27805" w:rsidRPr="003756FC">
        <w:rPr>
          <w:rFonts w:asciiTheme="minorHAnsi" w:eastAsiaTheme="minorHAnsi" w:hAnsiTheme="minorHAnsi" w:cstheme="minorBidi"/>
        </w:rPr>
        <w:t>6</w:t>
      </w:r>
      <w:r w:rsidRPr="003756FC">
        <w:rPr>
          <w:rFonts w:asciiTheme="minorHAnsi" w:eastAsiaTheme="minorHAnsi" w:hAnsiTheme="minorHAnsi" w:cstheme="minorBidi"/>
        </w:rPr>
        <w:t xml:space="preserve"> Werktage</w:t>
      </w:r>
      <w:r w:rsidR="004C1C10" w:rsidRPr="003756FC">
        <w:rPr>
          <w:rFonts w:asciiTheme="minorHAnsi" w:eastAsiaTheme="minorHAnsi" w:hAnsiTheme="minorHAnsi" w:cstheme="minorBidi"/>
        </w:rPr>
        <w:t>n</w:t>
      </w:r>
      <w:r w:rsidRPr="003756FC">
        <w:rPr>
          <w:rFonts w:asciiTheme="minorHAnsi" w:eastAsiaTheme="minorHAnsi" w:hAnsiTheme="minorHAnsi" w:cstheme="minorBidi"/>
        </w:rPr>
        <w:t xml:space="preserve"> beantwortet. Sprachlotsen-Anfragen sollten in der Regel für feste Termine 10 Werktage vor dem Einsatztermin erfolgen. Eine offene Terminierung erleichtert die Bearbeitung und kann mit der Sprachlotsin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/</w:t>
      </w:r>
      <w:r w:rsidR="00135284" w:rsidRPr="003756FC">
        <w:rPr>
          <w:rFonts w:asciiTheme="minorHAnsi" w:eastAsiaTheme="minorHAnsi" w:hAnsiTheme="minorHAnsi" w:cstheme="minorBidi"/>
        </w:rPr>
        <w:t xml:space="preserve"> </w:t>
      </w:r>
      <w:r w:rsidRPr="003756FC">
        <w:rPr>
          <w:rFonts w:asciiTheme="minorHAnsi" w:eastAsiaTheme="minorHAnsi" w:hAnsiTheme="minorHAnsi" w:cstheme="minorBidi"/>
        </w:rPr>
        <w:t>mit dem Sprachlotsen</w:t>
      </w:r>
      <w:r w:rsidR="004C1C10" w:rsidRPr="003756FC">
        <w:rPr>
          <w:rFonts w:asciiTheme="minorHAnsi" w:eastAsiaTheme="minorHAnsi" w:hAnsiTheme="minorHAnsi" w:cstheme="minorBidi"/>
        </w:rPr>
        <w:t xml:space="preserve"> besser</w:t>
      </w:r>
      <w:r w:rsidRPr="003756FC">
        <w:rPr>
          <w:rFonts w:asciiTheme="minorHAnsi" w:eastAsiaTheme="minorHAnsi" w:hAnsiTheme="minorHAnsi" w:cstheme="minorBidi"/>
        </w:rPr>
        <w:t xml:space="preserve"> abgestimmt werden.</w:t>
      </w:r>
    </w:p>
    <w:p w:rsidR="00557EA4" w:rsidRDefault="003756FC" w:rsidP="00A0125F">
      <w:pPr>
        <w:contextualSpacing/>
        <w:rPr>
          <w:rFonts w:asciiTheme="minorHAnsi" w:eastAsiaTheme="minorHAnsi" w:hAnsiTheme="minorHAnsi" w:cstheme="minorBidi"/>
        </w:rPr>
      </w:pPr>
      <w:r>
        <w:rPr>
          <w:rFonts w:asciiTheme="minorHAnsi" w:eastAsiaTheme="minorHAnsi" w:hAnsiTheme="minorHAnsi" w:cstheme="minorBidi"/>
        </w:rPr>
        <w:t xml:space="preserve">        </w:t>
      </w:r>
      <w:r w:rsidR="00557EA4">
        <w:rPr>
          <w:rFonts w:asciiTheme="minorHAnsi" w:eastAsiaTheme="minorHAnsi" w:hAnsiTheme="minorHAnsi" w:cstheme="minorBidi"/>
        </w:rPr>
        <w:t>Ein Anspruch auf eine Vermittlung besteht nicht.</w:t>
      </w:r>
    </w:p>
    <w:p w:rsidR="00F07083" w:rsidRPr="003C53F8" w:rsidRDefault="00F07083" w:rsidP="00070DAA">
      <w:pPr>
        <w:spacing w:line="120" w:lineRule="auto"/>
        <w:contextualSpacing/>
        <w:rPr>
          <w:rFonts w:asciiTheme="minorHAnsi" w:eastAsiaTheme="minorHAnsi" w:hAnsiTheme="minorHAnsi" w:cstheme="minorBidi"/>
        </w:rPr>
      </w:pPr>
    </w:p>
    <w:p w:rsidR="003C53F8" w:rsidRDefault="003C53F8" w:rsidP="00A0125F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3756FC">
        <w:rPr>
          <w:rFonts w:asciiTheme="minorHAnsi" w:eastAsiaTheme="minorHAnsi" w:hAnsiTheme="minorHAnsi" w:cstheme="minorBidi"/>
        </w:rPr>
        <w:t xml:space="preserve">Bei Rückfragen zum Einsatz wenden Sie sich an die Vermittlungsstelle der Sprachlotsin / des Sprachlotsen (siehe Mail-Verteiler der Kooperationspartner auf der Internetseite des Kommunalen </w:t>
      </w:r>
      <w:r w:rsidR="001B75DB" w:rsidRPr="003756FC">
        <w:rPr>
          <w:rFonts w:asciiTheme="minorHAnsi" w:eastAsiaTheme="minorHAnsi" w:hAnsiTheme="minorHAnsi" w:cstheme="minorBidi"/>
        </w:rPr>
        <w:t>I</w:t>
      </w:r>
      <w:r w:rsidRPr="003756FC">
        <w:rPr>
          <w:rFonts w:asciiTheme="minorHAnsi" w:eastAsiaTheme="minorHAnsi" w:hAnsiTheme="minorHAnsi" w:cstheme="minorBidi"/>
        </w:rPr>
        <w:t>ntegrationszentrums</w:t>
      </w:r>
      <w:r w:rsidR="00590C90" w:rsidRPr="003756FC">
        <w:rPr>
          <w:rFonts w:asciiTheme="minorHAnsi" w:eastAsiaTheme="minorHAnsi" w:hAnsiTheme="minorHAnsi" w:cstheme="minorBidi"/>
        </w:rPr>
        <w:t>:</w:t>
      </w:r>
      <w:r w:rsidRPr="003756FC">
        <w:rPr>
          <w:rFonts w:asciiTheme="minorHAnsi" w:eastAsiaTheme="minorHAnsi" w:hAnsiTheme="minorHAnsi" w:cstheme="minorBidi"/>
        </w:rPr>
        <w:t xml:space="preserve"> </w:t>
      </w:r>
      <w:hyperlink r:id="rId11" w:history="1">
        <w:r w:rsidRPr="003756FC">
          <w:rPr>
            <w:rFonts w:asciiTheme="minorHAnsi" w:eastAsiaTheme="minorHAnsi" w:hAnsiTheme="minorHAnsi" w:cstheme="minorBidi"/>
            <w:color w:val="0000FF"/>
            <w:u w:val="single"/>
          </w:rPr>
          <w:t>www.ki-gt.de</w:t>
        </w:r>
      </w:hyperlink>
      <w:r w:rsidRPr="003756FC">
        <w:rPr>
          <w:rFonts w:asciiTheme="minorHAnsi" w:eastAsiaTheme="minorHAnsi" w:hAnsiTheme="minorHAnsi" w:cstheme="minorBidi"/>
        </w:rPr>
        <w:t>)</w:t>
      </w:r>
      <w:r w:rsidR="00030CE6">
        <w:rPr>
          <w:rFonts w:asciiTheme="minorHAnsi" w:eastAsiaTheme="minorHAnsi" w:hAnsiTheme="minorHAnsi" w:cstheme="minorBidi"/>
        </w:rPr>
        <w:t>.</w:t>
      </w:r>
    </w:p>
    <w:p w:rsidR="00030CE6" w:rsidRPr="00030CE6" w:rsidRDefault="00030CE6" w:rsidP="00070DAA">
      <w:pPr>
        <w:spacing w:line="120" w:lineRule="auto"/>
        <w:rPr>
          <w:rFonts w:asciiTheme="minorHAnsi" w:eastAsiaTheme="minorHAnsi" w:hAnsiTheme="minorHAnsi" w:cstheme="minorBidi"/>
        </w:rPr>
      </w:pPr>
    </w:p>
    <w:p w:rsidR="00030CE6" w:rsidRPr="00030CE6" w:rsidRDefault="00030CE6" w:rsidP="008168F0">
      <w:pPr>
        <w:pStyle w:val="Listenabsatz"/>
        <w:numPr>
          <w:ilvl w:val="0"/>
          <w:numId w:val="15"/>
        </w:numPr>
        <w:spacing w:after="0" w:line="240" w:lineRule="auto"/>
        <w:rPr>
          <w:rFonts w:asciiTheme="minorHAnsi" w:eastAsiaTheme="minorHAnsi" w:hAnsiTheme="minorHAnsi" w:cstheme="minorBidi"/>
        </w:rPr>
      </w:pPr>
      <w:r w:rsidRPr="00030CE6">
        <w:rPr>
          <w:rFonts w:asciiTheme="minorHAnsi" w:eastAsiaTheme="minorHAnsi" w:hAnsiTheme="minorHAnsi" w:cstheme="minorBidi"/>
        </w:rPr>
        <w:t>Die anfragende Einrichtung verpflichtet sich den Einsatz im Formular Einsatzbestätigung digital zu dokumentieren und dem zuständigen Familienzentrum innerhalb von 7 Tagen  per E-Mail als Word Dokument zu senden. Sollte dieses nicht der Fall sein, bekommt die Einrichtung eine Rechnung über die Gesamtkosten des Einsatzes (20 € pro angefangene Stunde</w:t>
      </w:r>
      <w:r w:rsidR="00A92985">
        <w:rPr>
          <w:rFonts w:asciiTheme="minorHAnsi" w:eastAsiaTheme="minorHAnsi" w:hAnsiTheme="minorHAnsi" w:cstheme="minorBidi"/>
        </w:rPr>
        <w:t xml:space="preserve"> </w:t>
      </w:r>
      <w:r w:rsidR="00A92985">
        <w:t xml:space="preserve">und zusätzlich </w:t>
      </w:r>
      <w:r w:rsidR="005B264E">
        <w:t>p</w:t>
      </w:r>
      <w:bookmarkStart w:id="0" w:name="_GoBack"/>
      <w:bookmarkEnd w:id="0"/>
      <w:r w:rsidR="00A92985">
        <w:t>auschal 20,-- € als Verwaltungsgebühr). Die Verwaltungsgebühr ist auch bei einer Zahlungserinnerung oder bei einer Mahnung fällig.</w:t>
      </w:r>
    </w:p>
    <w:p w:rsidR="007B27E7" w:rsidRDefault="003C53F8" w:rsidP="00030CE6">
      <w:pPr>
        <w:spacing w:line="360" w:lineRule="auto"/>
        <w:jc w:val="center"/>
        <w:rPr>
          <w:sz w:val="16"/>
          <w:szCs w:val="16"/>
        </w:rPr>
      </w:pPr>
      <w:r w:rsidRPr="00B425B9">
        <w:rPr>
          <w:rFonts w:eastAsiaTheme="minorHAnsi" w:cs="Calibri"/>
        </w:rPr>
        <w:t xml:space="preserve">(Stand: </w:t>
      </w:r>
      <w:r w:rsidR="00863489">
        <w:rPr>
          <w:rFonts w:eastAsiaTheme="minorHAnsi" w:cs="Calibri"/>
        </w:rPr>
        <w:t>1</w:t>
      </w:r>
      <w:r w:rsidR="00A92985">
        <w:rPr>
          <w:rFonts w:eastAsiaTheme="minorHAnsi" w:cs="Calibri"/>
        </w:rPr>
        <w:t>2</w:t>
      </w:r>
      <w:r w:rsidR="00DE0F53" w:rsidRPr="00B425B9">
        <w:rPr>
          <w:rFonts w:eastAsiaTheme="minorHAnsi" w:cs="Calibri"/>
        </w:rPr>
        <w:t>.</w:t>
      </w:r>
      <w:r w:rsidR="005F065C">
        <w:rPr>
          <w:rFonts w:eastAsiaTheme="minorHAnsi" w:cs="Calibri"/>
        </w:rPr>
        <w:t>0</w:t>
      </w:r>
      <w:r w:rsidR="00A92985">
        <w:rPr>
          <w:rFonts w:eastAsiaTheme="minorHAnsi" w:cs="Calibri"/>
        </w:rPr>
        <w:t>5</w:t>
      </w:r>
      <w:r w:rsidR="00DE0F53" w:rsidRPr="00B425B9">
        <w:rPr>
          <w:rFonts w:eastAsiaTheme="minorHAnsi" w:cs="Calibri"/>
        </w:rPr>
        <w:t>.</w:t>
      </w:r>
      <w:r w:rsidRPr="00B425B9">
        <w:rPr>
          <w:rFonts w:eastAsiaTheme="minorHAnsi" w:cs="Calibri"/>
        </w:rPr>
        <w:t>20</w:t>
      </w:r>
      <w:r w:rsidR="005F065C">
        <w:rPr>
          <w:rFonts w:eastAsiaTheme="minorHAnsi" w:cs="Calibri"/>
        </w:rPr>
        <w:t>2</w:t>
      </w:r>
      <w:r w:rsidR="00863489">
        <w:rPr>
          <w:rFonts w:eastAsiaTheme="minorHAnsi" w:cs="Calibri"/>
        </w:rPr>
        <w:t>2</w:t>
      </w:r>
      <w:r w:rsidRPr="00B425B9">
        <w:rPr>
          <w:rFonts w:eastAsiaTheme="minorHAnsi" w:cs="Calibri"/>
        </w:rPr>
        <w:t>)</w:t>
      </w:r>
    </w:p>
    <w:p w:rsidR="007B27E7" w:rsidRDefault="007B27E7" w:rsidP="007B27E7">
      <w:pPr>
        <w:ind w:right="6"/>
        <w:rPr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  <w:lang w:eastAsia="de-DE"/>
        </w:rPr>
        <w:drawing>
          <wp:anchor distT="36576" distB="36576" distL="36576" distR="36576" simplePos="0" relativeHeight="251661312" behindDoc="0" locked="0" layoutInCell="1" allowOverlap="1" wp14:anchorId="75FE35B0" wp14:editId="345E8950">
            <wp:simplePos x="0" y="0"/>
            <wp:positionH relativeFrom="column">
              <wp:posOffset>4445000</wp:posOffset>
            </wp:positionH>
            <wp:positionV relativeFrom="paragraph">
              <wp:posOffset>501015</wp:posOffset>
            </wp:positionV>
            <wp:extent cx="1286510" cy="293370"/>
            <wp:effectExtent l="0" t="0" r="8890" b="0"/>
            <wp:wrapNone/>
            <wp:docPr id="99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E8E">
        <w:rPr>
          <w:sz w:val="16"/>
          <w:szCs w:val="16"/>
        </w:rPr>
        <w:t>Der Sprachlotsenpool ist ein Projekt des Kommunalen Integrationszentrums Kreis Gütersloh in Zusammenarbeit mit den Kreis</w:t>
      </w:r>
      <w:r>
        <w:rPr>
          <w:sz w:val="16"/>
          <w:szCs w:val="16"/>
        </w:rPr>
        <w:t>famlien-zentren und</w:t>
      </w:r>
      <w:r w:rsidRPr="00E94E8E">
        <w:rPr>
          <w:sz w:val="16"/>
          <w:szCs w:val="16"/>
        </w:rPr>
        <w:t xml:space="preserve"> den Stadtfamilienzentren der Städte Rheda-Wiedenbrück und Verl. Kontakt: Kommunales Integrationszentrum Kreis Gütersloh, Herzebrocker Straße 140, 33334 Gütersloh,  </w:t>
      </w:r>
      <w:r>
        <w:rPr>
          <w:sz w:val="16"/>
          <w:szCs w:val="16"/>
        </w:rPr>
        <w:t>Fon:</w:t>
      </w:r>
      <w:r w:rsidRPr="00E94E8E">
        <w:rPr>
          <w:sz w:val="16"/>
          <w:szCs w:val="16"/>
        </w:rPr>
        <w:t xml:space="preserve"> 05241</w:t>
      </w:r>
      <w:r>
        <w:rPr>
          <w:sz w:val="16"/>
          <w:szCs w:val="16"/>
        </w:rPr>
        <w:t xml:space="preserve"> - </w:t>
      </w:r>
      <w:r w:rsidRPr="00E94E8E">
        <w:rPr>
          <w:sz w:val="16"/>
          <w:szCs w:val="16"/>
        </w:rPr>
        <w:t>85</w:t>
      </w:r>
      <w:r>
        <w:rPr>
          <w:sz w:val="16"/>
          <w:szCs w:val="16"/>
        </w:rPr>
        <w:t xml:space="preserve"> </w:t>
      </w:r>
      <w:r w:rsidRPr="00E94E8E">
        <w:rPr>
          <w:sz w:val="16"/>
          <w:szCs w:val="16"/>
        </w:rPr>
        <w:t>1543,</w:t>
      </w:r>
      <w:r>
        <w:rPr>
          <w:sz w:val="16"/>
          <w:szCs w:val="16"/>
        </w:rPr>
        <w:t xml:space="preserve"> Mail:</w:t>
      </w:r>
      <w:r w:rsidRPr="00E94E8E">
        <w:rPr>
          <w:sz w:val="16"/>
          <w:szCs w:val="16"/>
        </w:rPr>
        <w:t xml:space="preserve"> </w:t>
      </w:r>
      <w:hyperlink r:id="rId12" w:history="1">
        <w:r w:rsidRPr="00CF00A9">
          <w:rPr>
            <w:rStyle w:val="Hyperlink"/>
            <w:sz w:val="16"/>
            <w:szCs w:val="16"/>
          </w:rPr>
          <w:t>sprachlotsen@kreis-guetersloh.de</w:t>
        </w:r>
      </w:hyperlink>
    </w:p>
    <w:p w:rsidR="007B27E7" w:rsidRPr="007B27E7" w:rsidRDefault="007B27E7" w:rsidP="007B27E7">
      <w:pPr>
        <w:spacing w:line="360" w:lineRule="auto"/>
        <w:rPr>
          <w:rFonts w:cs="Calibri"/>
          <w:sz w:val="16"/>
          <w:szCs w:val="16"/>
        </w:rPr>
      </w:pPr>
    </w:p>
    <w:sectPr w:rsidR="007B27E7" w:rsidRPr="007B27E7" w:rsidSect="007B27E7">
      <w:headerReference w:type="default" r:id="rId13"/>
      <w:footerReference w:type="default" r:id="rId14"/>
      <w:pgSz w:w="11906" w:h="16838"/>
      <w:pgMar w:top="1417" w:right="1417" w:bottom="142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375" w:rsidRDefault="00212375" w:rsidP="00FC0AE1">
      <w:r>
        <w:separator/>
      </w:r>
    </w:p>
  </w:endnote>
  <w:endnote w:type="continuationSeparator" w:id="0">
    <w:p w:rsidR="00212375" w:rsidRDefault="00212375" w:rsidP="00FC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E9B" w:rsidRPr="007B27E7" w:rsidRDefault="002D3B05" w:rsidP="007B27E7">
    <w:pPr>
      <w:pStyle w:val="Fuzeile"/>
    </w:pPr>
    <w:r w:rsidRPr="007B27E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375" w:rsidRDefault="00212375" w:rsidP="00FC0AE1">
      <w:r>
        <w:separator/>
      </w:r>
    </w:p>
  </w:footnote>
  <w:footnote w:type="continuationSeparator" w:id="0">
    <w:p w:rsidR="00212375" w:rsidRDefault="00212375" w:rsidP="00FC0A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5E9B" w:rsidRDefault="00D00C96" w:rsidP="00A00601">
    <w:pPr>
      <w:pStyle w:val="Kopfzeile"/>
      <w:tabs>
        <w:tab w:val="left" w:pos="2250"/>
      </w:tabs>
      <w:jc w:val="center"/>
      <w:rPr>
        <w:color w:val="00B05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5C9D22C8" wp14:editId="134C35CA">
              <wp:simplePos x="0" y="0"/>
              <wp:positionH relativeFrom="column">
                <wp:posOffset>3104515</wp:posOffset>
              </wp:positionH>
              <wp:positionV relativeFrom="paragraph">
                <wp:posOffset>43180</wp:posOffset>
              </wp:positionV>
              <wp:extent cx="1177200" cy="475200"/>
              <wp:effectExtent l="0" t="0" r="4445" b="1270"/>
              <wp:wrapTight wrapText="bothSides">
                <wp:wrapPolygon edited="0">
                  <wp:start x="0" y="0"/>
                  <wp:lineTo x="0" y="20791"/>
                  <wp:lineTo x="20982" y="20791"/>
                  <wp:lineTo x="21332" y="8663"/>
                  <wp:lineTo x="21332" y="0"/>
                  <wp:lineTo x="0" y="0"/>
                </wp:wrapPolygon>
              </wp:wrapTight>
              <wp:docPr id="11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77200" cy="475200"/>
                        <a:chOff x="1561" y="1504"/>
                        <a:chExt cx="2704" cy="1175"/>
                      </a:xfrm>
                    </wpg:grpSpPr>
                    <pic:pic xmlns:pic="http://schemas.openxmlformats.org/drawingml/2006/picture">
                      <pic:nvPicPr>
                        <pic:cNvPr id="123" name="Picture 5" descr="Kreis FamilienZentrum-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61" y="1504"/>
                          <a:ext cx="2567" cy="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Rectangle 6"/>
                      <wps:cNvSpPr>
                        <a:spLocks noChangeArrowheads="1"/>
                      </wps:cNvSpPr>
                      <wps:spPr bwMode="auto">
                        <a:xfrm>
                          <a:off x="3065" y="1504"/>
                          <a:ext cx="1200" cy="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1C0780" id="Group 4" o:spid="_x0000_s1026" style="position:absolute;margin-left:244.45pt;margin-top:3.4pt;width:92.7pt;height:37.4pt;z-index:-251645952" coordorigin="1561,1504" coordsize="2704,11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hvcml6b250&#10;YWxSZXM8L2tleT4KCQkJCTxyZWFsPjcy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PcmllbnRhdGlvbj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BZkAAAAAUmdodGxvbmcAAAw9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v/uAA5BZG9iZQBkQAAAAAL/2wCEAAICAgMCAwQCAgQF&#10;BAMEBQYFBQUFBggHBwcHBwgLCQkJCQkJCwsLCwsLCwsMDAwMDAwMDAwMDAwMDAwMDAwMDAwBAwMD&#10;BwQHDQcHDQ8NDQ0PDw4ODg4PDwwMDAwMDw8MDAwMDAwPDAwMDAwMDAwMDAwMDAwMDAwMDAwMDAwM&#10;DAwMDP/AABQIBZkMPQQBEQACEQEDEQEEEQD/3QAEAYj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O&#10;BAEAAhEDEQQAAD8A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b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T8/wDir9/M2KuzYq7Nirs2KuzYq7Nirs2KuzYq7Nirs2KuzYq7Nirs2KuzYq7Nirs2KuzY&#10;q7Nirs2KuzYq7Nirs2KuzYq7Nirs/XZnsD+cTC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2//Oan/k6/Nv8AzE2//ULFnmnbf+Mz94+4P2//&#10;AMC7/jF0/wDVl/u5MpsP7hPkf155bzVPfIv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fz/AOKv38zYq7Nirs2KuzYq7Nirs2KuzYq7Nirs2KuzYq7Nirs2KuzYq7Nirs2K&#10;uzYq7Nirs2KuzYq7Nirs2KuzYq7Nirs2Kuz9dmewP5xML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b/85qf+Tr82/wDMTb/9QsWeadt/4zP3&#10;j7g/b/8AwLv+MXT/ANWX+7kymw/uE+R/XnlvNU98i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W/P8A4q/fzNirs2KuzYq7Nirs2KuzYq7N&#10;irs2KuzYq7Nirs2KuzYq7Nirs2KuzYq7Nirs2KuzYq7Nirs2KuzYq7Nirs2KuzYq7P12Z7A/nEwv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N&#10;v/zmp/5Ovzb/AMxNv/1CxZ5p23/jM/ePuD9v/wDAu/4xdP8A1Zf7uTKbD+4T5H9eeW81T3y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/z/AOKv38zYq7Nirs2KuzYq7Nirs2KuzYq7Nirs2KuzYq7Nirs2&#10;KuzYq7Nirs2KuzYq7Nirs2KuzYq7Nirs2KuzYq7Nirs2Kuz9dmewP5xM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zb/85qf+Tr82/wDMTb/9&#10;QsWeadt/4zP3j7g/b/8AwLv+MXT/ANWX+7kymw/uE+R/XnlvNU98i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9dmewP5xML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b/8&#10;5qf+Tr82/wDMTb/9QsWeadt/4zP3j7g/b/8AwLv+MXT/ANWX+7kymw/uE+R/XnlvNU98i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Nv/zmp/5Ovzb/AMxNv/1CxZ5p23/jM/ePuD9v/wDAu/4x&#10;dP8A1Zf7uTKbD+4T5H9eeW81T3y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zb/85qf+Tr82/wDMTb/9QsWeadt/4zP3j7g/b/8AwLv+MXT/ANWX+7kymw/uE+R/XnlvNU98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T/P8A4q/fzNirs2KuzYq7Nirs2KuzYq7Nirs2KuzYq7Nirs2KuzYq7Nir&#10;s2KuzYq7Nirs2KuzYq7Nirs2KuzYq7Nirs2KuzYq7P12Z7A/nEw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/Nv/zmp/5Ovzb/AMxNv/1CxZ5p&#10;23/jM/ePuD9v/wDAu/4xdP8A1Zf7uTKbD+4T5H9eeW81T3y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P12Z7A/nEw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Nv/zmp/5Ovzb/&#10;AMxNv/1CxZ5p23/jM/ePuD9v/wDAu/4xdP8A1Zf7uTKbD+4T5H9eeW81T3yL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82//Oan/k6/Nv8A&#10;zE2//ULFnmnbf+Mz94+4P2//AMC7/jF0/wDVl/u5MpsP7hPkf155bzVPfIv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f8/wDir9/M2KuzYq7Nirs2KuzYq7Nirs2KuzYq7Nirs2KuzYq7&#10;Nirs2KuzYq7Nirs2KuzYq7Nirs2KuzYq7Nirs2KuzYq7Nirs/XZnsD+cTC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82//Oan/k6/Nv8AzE2/&#10;/ULFnmnbf+Mz94+4P2//AMC7/jF0/wDVl/u5MpsP7hPkf155bzVPfIv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Zvyv/wCchPzB/Jus&#10;X5fa5cWdmzcms34z2xJ6n0ZQyAnuygN75m6XtHLpf7uRA7uY+ReY7f8AY3s/tzfV4oyl/OFxn/p4&#10;kSIHcSR5KE1tFP8A3ignx756Ub/n5D+bhh9ALowfiB6osn5V8aerxqf9Wntmz/0S6j+j8v2vDj/g&#10;I9kXf733cYr/AHN/ahf0XD/lffnmH8zvz38+fnHIr/mJrdzfwI3OO2+GK2Rt6FYYwsfIA05ceVOp&#10;zV6rX5dV/eSJ8unyGz3nYPsloOwx/gmKMCdjLeUz75yuVeV15IuK3jg/ulA9++cjzDejV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B/8AOEv/ADjJZfk/5Zt/PHmS2VvOuswL&#10;NI8i/FZ28gDJbpX7LUoZT1LfBuEFfQuw+yxpocch6j9g7v1vx3/wU/bufbepOmwy/cYzQA5ZJjYz&#10;PeOkPL1c5Mbv7szuY1P7tT958c905vnyZL82KuzYq7Piz/z8H/5xmsvJsqfnZ5Etlt9NvpxDq9tE&#10;KJHcSElJ1UbKspqrgUAk4nq5zifaLssYv30BsfqHn3/H7/e/UH/Ab9up64Hs3VSuUReKR5mA5wJ6&#10;mPOPXhsfwhPdNuy/7iQ1IHwn28M+XOcq++pv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tfkN5Wh87fmN5W8rXyepaXmr2aXCfzQiUNKPpQEZmdn4h&#10;lzRieRIv3dXnfa7tCWg7Oz54mjHHMxPdKiI/7IhRuX9OJ3HUKaZ+pLPVH4EYjmxV2bFXZsVdnHP+&#10;chvLEHnH8s/Nnl+7QyCXR7ySNQKn1oYzLCQO5WRFNPbMLtHEMuGcT/NPzG4+16b2M18tD2np8sTV&#10;ZYA/1ZHhl84khXtn4Sow/mGfl2zyx+92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Q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yf8An2HZRR/lvreoqP38vmGaJ223WO0tmUeOxdvv&#10;zu/ZaP7mR/pfoD8o/wDB5yk9pYodBhB+JnkB/wByGP6sf3qj/J/ic+kedK+IJXmxV2bFXZsVdmxV&#10;2eQP+c8bKK8/JDzM83HlAdPljZiRRhfQLtTuVYqPnmn7fjeml8PvD6R/wI8ph23gA6+ID7vDmfvA&#10;PwRunGlwn0/qz86Webv2qy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U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Yj/AJ9dedYHsPM/5czOBcxzw6rAhO7JIohlIH+SUiBP+UM7L2VzipY/j+g/ofmr&#10;/g+dlyGTBqwNiDjJ7iDxxHxude4pJq8e6S9umfWTOufndJs2KuzYq7Nirs2KuzwB/wA/HvO0Pl78&#10;qx5U5D615g1C3gVK7+lbMLh3+SskYPu4znvaXPwYOH+cR9m/6n2H/gJdlHU9q+P0wwkb/pTHhgfE&#10;SkfgUy0uPlNz7KD+O2fBLOAfrxk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//X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D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S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b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/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T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f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f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H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/0v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f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1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f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T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X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Q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H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L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1v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X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D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P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//Q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2ieWv+ORp/wDzCQf8mxmpLc/gj82f8dzU/wDmNuP+TjYd4qx/Nirs2KuyE/mV&#10;/wAoh5g/7ZV9/wAmHwx5qWf/AJT/APKb+Wv+2zp3/USmfjWzatL+73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aJ5a/45Gn/APMJB/ybGaktz+CPzZ/x3NT/AOY24/5ONh3irH82KuzYq7IT&#10;+ZX/ACiHmD/tlX3/ACYfDHmpZ/8AlP8A8pv5a/7bOnf9RKZ+NbNq0v7v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9onlr/jkaf8A8wkH/JsZqS3P4I/Nn/Hc1P8A5jbj/k42HeKsfzYq7Nir&#10;shP5lf8AKIeYP+2Vff8AJh8Mealn/wCU/wDym/lr/ts6d/1Epn41s2rS/u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/9X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P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Nirs2KuzYq7Nir&#10;s2KuzYq7Nirs2KuzYq7Nirs2KuzYq7Nirs2KuzYq7Nirs2KuzYq7Nirs2KuzYq7Nirs2KuzYq7Ni&#10;rs2KuzYq7Nirs2KuzYq7Nirs2Kuz5/f8/J//ACUsH/bcs/8Ak1NnPe039x/nD7i+xf8AAP8A+NY/&#10;8Kn/ALqCZaV/fH/VOfBTOAfrtkW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X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P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7M9gfziYXmxV2bFXZsVdnOfzh/wCUC80/9sPUv+oaTMbWf3Uv6p+53Xs1/j+D&#10;/huP/dhVg/vE/wBYfrz8rOeUP6Bsv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7M9gfziYXmxV2bFXZsVdnOfzh/wCUC80/9sPUv+oaTMbWf3Uv&#10;6p+53Xs1/j+D/huP/dhVg/vE/wBYfrz8rOeUP6Bsv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7M9gfziYXmxV2bFXZsVdnOfzh/wCUC80/9sPU&#10;v+oaTMbWf3Uv6p+53Xs1/j+D/huP/dhVg/vE/wBYfrz8rOeUP6Bsv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1/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lgkGo2IxV2&#10;Gcut6jOjQzXlw8bCjK0rkEHsQTkzkJ6lx46THE2IxHwDXEeGFeQchv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D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0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V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Q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Kreis FamilienZentrum-NEU" style="position:absolute;left:1561;top:1504;width:2567;height:1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Z9/EAAAA3AAAAA8AAABkcnMvZG93bnJldi54bWxET01rwkAQvQv+h2UEL1I3piAlukoUKqW9&#10;qC16HbLTZGl2Ns2uMe2v7xYEb/N4n7Nc97YWHbXeOFYwmyYgiAunDZcKPt6fH55A+ICssXZMCn7I&#10;w3o1HCwx0+7KB+qOoRQxhH2GCqoQmkxKX1Rk0U9dQxy5T9daDBG2pdQtXmO4rWWaJHNp0XBsqLCh&#10;bUXF1/FiFaA548nsvt9+8+5ymhy2+SZ93Ss1HvX5AkSgPtzFN/eLjvPTR/h/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bZ9/EAAAA3AAAAA8AAAAAAAAAAAAAAAAA&#10;nwIAAGRycy9kb3ducmV2LnhtbFBLBQYAAAAABAAEAPcAAACQAwAAAAA=&#10;">
                <v:imagedata r:id="rId2" o:title="Kreis FamilienZentrum-NEU"/>
              </v:shape>
              <v:rect id="Rectangle 6" o:spid="_x0000_s1028" style="position:absolute;left:3065;top:1504;width:120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/>
              <w10:wrap type="tight"/>
            </v:group>
          </w:pict>
        </mc:Fallback>
      </mc:AlternateContent>
    </w:r>
    <w:r w:rsidR="009F5E9B">
      <w:rPr>
        <w:b/>
        <w:noProof/>
        <w:color w:val="00B050"/>
        <w:lang w:eastAsia="de-DE"/>
      </w:rPr>
      <w:drawing>
        <wp:anchor distT="0" distB="0" distL="114300" distR="114300" simplePos="0" relativeHeight="251666432" behindDoc="1" locked="0" layoutInCell="1" allowOverlap="1" wp14:anchorId="6DB845C5" wp14:editId="51598A08">
          <wp:simplePos x="0" y="0"/>
          <wp:positionH relativeFrom="column">
            <wp:posOffset>1750695</wp:posOffset>
          </wp:positionH>
          <wp:positionV relativeFrom="paragraph">
            <wp:posOffset>-138430</wp:posOffset>
          </wp:positionV>
          <wp:extent cx="1508125" cy="741045"/>
          <wp:effectExtent l="0" t="0" r="0" b="1905"/>
          <wp:wrapTight wrapText="bothSides">
            <wp:wrapPolygon edited="0">
              <wp:start x="0" y="0"/>
              <wp:lineTo x="0" y="21100"/>
              <wp:lineTo x="21282" y="21100"/>
              <wp:lineTo x="21282" y="0"/>
              <wp:lineTo x="0" y="0"/>
            </wp:wrapPolygon>
          </wp:wrapTight>
          <wp:docPr id="109" name="Grafik 109" descr="C:\Users\kgtnrod\Desktop\150x74.pm1.bgFFFFF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gtnrod\Desktop\150x74.pm1.bgFFFFFF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73112B4C" wp14:editId="74B6ED01">
          <wp:simplePos x="0" y="0"/>
          <wp:positionH relativeFrom="column">
            <wp:posOffset>4328795</wp:posOffset>
          </wp:positionH>
          <wp:positionV relativeFrom="paragraph">
            <wp:posOffset>-68580</wp:posOffset>
          </wp:positionV>
          <wp:extent cx="1404000" cy="558000"/>
          <wp:effectExtent l="0" t="0" r="5715" b="0"/>
          <wp:wrapTight wrapText="bothSides">
            <wp:wrapPolygon edited="0">
              <wp:start x="0" y="0"/>
              <wp:lineTo x="0" y="20665"/>
              <wp:lineTo x="21395" y="20665"/>
              <wp:lineTo x="21395" y="0"/>
              <wp:lineTo x="0" y="0"/>
            </wp:wrapPolygon>
          </wp:wrapTight>
          <wp:docPr id="110" name="Bild 3" descr="KGT-Logo-3c-300dpi_Dach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GT-Logo-3c-300dpi_Dachmark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000" cy="55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5E9B" w:rsidRPr="00785515">
      <w:rPr>
        <w:noProof/>
        <w:color w:val="00B050"/>
        <w:lang w:eastAsia="de-DE"/>
      </w:rPr>
      <w:drawing>
        <wp:anchor distT="0" distB="0" distL="114300" distR="114300" simplePos="0" relativeHeight="251663360" behindDoc="1" locked="0" layoutInCell="1" allowOverlap="1" wp14:anchorId="28AF3CDF" wp14:editId="65BEF414">
          <wp:simplePos x="0" y="0"/>
          <wp:positionH relativeFrom="column">
            <wp:posOffset>71755</wp:posOffset>
          </wp:positionH>
          <wp:positionV relativeFrom="paragraph">
            <wp:posOffset>68580</wp:posOffset>
          </wp:positionV>
          <wp:extent cx="1677600" cy="381600"/>
          <wp:effectExtent l="0" t="0" r="0" b="0"/>
          <wp:wrapTight wrapText="bothSides">
            <wp:wrapPolygon edited="0">
              <wp:start x="0" y="0"/>
              <wp:lineTo x="0" y="20520"/>
              <wp:lineTo x="21346" y="20520"/>
              <wp:lineTo x="21346" y="0"/>
              <wp:lineTo x="0" y="0"/>
            </wp:wrapPolygon>
          </wp:wrapTight>
          <wp:docPr id="111" name="Grafik 111" descr="H:\Daten\Daten31_7\Öffentlichkeitsarbeit\Logo\Logo_KIZ_Kreis_Gütersloh_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Daten\Daten31_7\Öffentlichkeitsarbeit\Logo\Logo_KIZ_Kreis_Gütersloh_KLEIN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5E9B" w:rsidRDefault="009F5E9B" w:rsidP="006B7D44">
    <w:pPr>
      <w:pStyle w:val="Kopfzeile"/>
      <w:tabs>
        <w:tab w:val="clear" w:pos="4536"/>
        <w:tab w:val="clear" w:pos="9072"/>
        <w:tab w:val="left" w:pos="2250"/>
        <w:tab w:val="left" w:pos="2832"/>
        <w:tab w:val="left" w:pos="3540"/>
        <w:tab w:val="left" w:pos="4248"/>
      </w:tabs>
      <w:rPr>
        <w:color w:val="00B050"/>
      </w:rPr>
    </w:pP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  <w:r>
      <w:rPr>
        <w:color w:val="00B05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03848"/>
    <w:multiLevelType w:val="hybridMultilevel"/>
    <w:tmpl w:val="B40CCE62"/>
    <w:lvl w:ilvl="0" w:tplc="0407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97643F"/>
    <w:multiLevelType w:val="hybridMultilevel"/>
    <w:tmpl w:val="34EE0A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429A"/>
    <w:multiLevelType w:val="hybridMultilevel"/>
    <w:tmpl w:val="7098E1A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BD0E84"/>
    <w:multiLevelType w:val="hybridMultilevel"/>
    <w:tmpl w:val="07F6E0EC"/>
    <w:lvl w:ilvl="0" w:tplc="46CA1D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1C0500"/>
    <w:multiLevelType w:val="hybridMultilevel"/>
    <w:tmpl w:val="D1CAA7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33BF3"/>
    <w:multiLevelType w:val="hybridMultilevel"/>
    <w:tmpl w:val="34C4BF1E"/>
    <w:lvl w:ilvl="0" w:tplc="04070005">
      <w:start w:val="1"/>
      <w:numFmt w:val="bullet"/>
      <w:lvlText w:val=""/>
      <w:lvlJc w:val="left"/>
      <w:pPr>
        <w:ind w:left="2139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6" w15:restartNumberingAfterBreak="0">
    <w:nsid w:val="331A2292"/>
    <w:multiLevelType w:val="hybridMultilevel"/>
    <w:tmpl w:val="0246AF1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6C3069C"/>
    <w:multiLevelType w:val="hybridMultilevel"/>
    <w:tmpl w:val="A686EF86"/>
    <w:lvl w:ilvl="0" w:tplc="821C0D7C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BD06937"/>
    <w:multiLevelType w:val="hybridMultilevel"/>
    <w:tmpl w:val="8160B2D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A11D3"/>
    <w:multiLevelType w:val="hybridMultilevel"/>
    <w:tmpl w:val="E8FEF5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01427D"/>
    <w:multiLevelType w:val="hybridMultilevel"/>
    <w:tmpl w:val="03CCE68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1411DF"/>
    <w:multiLevelType w:val="hybridMultilevel"/>
    <w:tmpl w:val="82F8F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6001F"/>
    <w:multiLevelType w:val="hybridMultilevel"/>
    <w:tmpl w:val="4D7CEF20"/>
    <w:lvl w:ilvl="0" w:tplc="2A823E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0D11ADD"/>
    <w:multiLevelType w:val="hybridMultilevel"/>
    <w:tmpl w:val="B6823E90"/>
    <w:lvl w:ilvl="0" w:tplc="D4DA5D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FF6401"/>
    <w:multiLevelType w:val="hybridMultilevel"/>
    <w:tmpl w:val="90849772"/>
    <w:lvl w:ilvl="0" w:tplc="A072DE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8001CF"/>
    <w:multiLevelType w:val="multilevel"/>
    <w:tmpl w:val="27B6D15A"/>
    <w:lvl w:ilvl="0">
      <w:start w:val="18"/>
      <w:numFmt w:val="decimal"/>
      <w:lvlText w:val="%1.0"/>
      <w:lvlJc w:val="left"/>
      <w:pPr>
        <w:ind w:left="60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6" w15:restartNumberingAfterBreak="0">
    <w:nsid w:val="74D96A7F"/>
    <w:multiLevelType w:val="hybridMultilevel"/>
    <w:tmpl w:val="D716013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5383A10"/>
    <w:multiLevelType w:val="hybridMultilevel"/>
    <w:tmpl w:val="34F0553C"/>
    <w:lvl w:ilvl="0" w:tplc="A9A80D6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9" w:hanging="360"/>
      </w:pPr>
    </w:lvl>
    <w:lvl w:ilvl="2" w:tplc="0407001B" w:tentative="1">
      <w:start w:val="1"/>
      <w:numFmt w:val="lowerRoman"/>
      <w:lvlText w:val="%3."/>
      <w:lvlJc w:val="right"/>
      <w:pPr>
        <w:ind w:left="2509" w:hanging="180"/>
      </w:pPr>
    </w:lvl>
    <w:lvl w:ilvl="3" w:tplc="0407000F" w:tentative="1">
      <w:start w:val="1"/>
      <w:numFmt w:val="decimal"/>
      <w:lvlText w:val="%4."/>
      <w:lvlJc w:val="left"/>
      <w:pPr>
        <w:ind w:left="3229" w:hanging="360"/>
      </w:pPr>
    </w:lvl>
    <w:lvl w:ilvl="4" w:tplc="04070019" w:tentative="1">
      <w:start w:val="1"/>
      <w:numFmt w:val="lowerLetter"/>
      <w:lvlText w:val="%5."/>
      <w:lvlJc w:val="left"/>
      <w:pPr>
        <w:ind w:left="3949" w:hanging="360"/>
      </w:pPr>
    </w:lvl>
    <w:lvl w:ilvl="5" w:tplc="0407001B" w:tentative="1">
      <w:start w:val="1"/>
      <w:numFmt w:val="lowerRoman"/>
      <w:lvlText w:val="%6."/>
      <w:lvlJc w:val="right"/>
      <w:pPr>
        <w:ind w:left="4669" w:hanging="180"/>
      </w:pPr>
    </w:lvl>
    <w:lvl w:ilvl="6" w:tplc="0407000F" w:tentative="1">
      <w:start w:val="1"/>
      <w:numFmt w:val="decimal"/>
      <w:lvlText w:val="%7."/>
      <w:lvlJc w:val="left"/>
      <w:pPr>
        <w:ind w:left="5389" w:hanging="360"/>
      </w:pPr>
    </w:lvl>
    <w:lvl w:ilvl="7" w:tplc="04070019" w:tentative="1">
      <w:start w:val="1"/>
      <w:numFmt w:val="lowerLetter"/>
      <w:lvlText w:val="%8."/>
      <w:lvlJc w:val="left"/>
      <w:pPr>
        <w:ind w:left="6109" w:hanging="360"/>
      </w:pPr>
    </w:lvl>
    <w:lvl w:ilvl="8" w:tplc="0407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4"/>
  </w:num>
  <w:num w:numId="2">
    <w:abstractNumId w:val="3"/>
  </w:num>
  <w:num w:numId="3">
    <w:abstractNumId w:val="5"/>
  </w:num>
  <w:num w:numId="4">
    <w:abstractNumId w:val="1"/>
  </w:num>
  <w:num w:numId="5">
    <w:abstractNumId w:val="10"/>
  </w:num>
  <w:num w:numId="6">
    <w:abstractNumId w:val="15"/>
  </w:num>
  <w:num w:numId="7">
    <w:abstractNumId w:val="9"/>
  </w:num>
  <w:num w:numId="8">
    <w:abstractNumId w:val="13"/>
  </w:num>
  <w:num w:numId="9">
    <w:abstractNumId w:val="0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7"/>
  </w:num>
  <w:num w:numId="13">
    <w:abstractNumId w:val="4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2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pVQhRLS7l6I8u/JHfQsZ7N78m99r4DnEnujSIS/N4/jnJhO0UckUUnaOxkYFg8PoYlYuh0Q/r1SO+I25/vp7yQ==" w:salt="3y90xN1pQZ7VtqXQ63nbdQ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E1"/>
    <w:rsid w:val="00001421"/>
    <w:rsid w:val="00004687"/>
    <w:rsid w:val="000066F9"/>
    <w:rsid w:val="000173AE"/>
    <w:rsid w:val="0002079C"/>
    <w:rsid w:val="00021502"/>
    <w:rsid w:val="00030CE6"/>
    <w:rsid w:val="000338A1"/>
    <w:rsid w:val="00042F29"/>
    <w:rsid w:val="00050214"/>
    <w:rsid w:val="00055528"/>
    <w:rsid w:val="00070DAA"/>
    <w:rsid w:val="00070E66"/>
    <w:rsid w:val="0007597A"/>
    <w:rsid w:val="00097BA1"/>
    <w:rsid w:val="000B3518"/>
    <w:rsid w:val="000B3F8C"/>
    <w:rsid w:val="000C690A"/>
    <w:rsid w:val="000E51D2"/>
    <w:rsid w:val="00100D28"/>
    <w:rsid w:val="0012255F"/>
    <w:rsid w:val="0013193C"/>
    <w:rsid w:val="00133D7D"/>
    <w:rsid w:val="00135284"/>
    <w:rsid w:val="0015084F"/>
    <w:rsid w:val="0019457B"/>
    <w:rsid w:val="001A02B1"/>
    <w:rsid w:val="001B75DB"/>
    <w:rsid w:val="001C3D19"/>
    <w:rsid w:val="001D6077"/>
    <w:rsid w:val="001F518C"/>
    <w:rsid w:val="00212375"/>
    <w:rsid w:val="002172E7"/>
    <w:rsid w:val="0022063F"/>
    <w:rsid w:val="00230BE2"/>
    <w:rsid w:val="00237C51"/>
    <w:rsid w:val="0024615C"/>
    <w:rsid w:val="00252514"/>
    <w:rsid w:val="00254CF8"/>
    <w:rsid w:val="0025637C"/>
    <w:rsid w:val="00264921"/>
    <w:rsid w:val="00275F42"/>
    <w:rsid w:val="00286929"/>
    <w:rsid w:val="00297456"/>
    <w:rsid w:val="002A63F8"/>
    <w:rsid w:val="002D3B05"/>
    <w:rsid w:val="002F0C49"/>
    <w:rsid w:val="00320364"/>
    <w:rsid w:val="00322C58"/>
    <w:rsid w:val="003438A3"/>
    <w:rsid w:val="003456FE"/>
    <w:rsid w:val="0036712E"/>
    <w:rsid w:val="003737DD"/>
    <w:rsid w:val="00374475"/>
    <w:rsid w:val="003756FC"/>
    <w:rsid w:val="003C53F8"/>
    <w:rsid w:val="003C6991"/>
    <w:rsid w:val="003D1859"/>
    <w:rsid w:val="003D32D8"/>
    <w:rsid w:val="003D5137"/>
    <w:rsid w:val="00401BDC"/>
    <w:rsid w:val="00402913"/>
    <w:rsid w:val="004134D2"/>
    <w:rsid w:val="0046073A"/>
    <w:rsid w:val="00462DDE"/>
    <w:rsid w:val="00471EC6"/>
    <w:rsid w:val="004974E6"/>
    <w:rsid w:val="004C1C10"/>
    <w:rsid w:val="004C6300"/>
    <w:rsid w:val="004D3AE5"/>
    <w:rsid w:val="004D7B55"/>
    <w:rsid w:val="004E1E3D"/>
    <w:rsid w:val="004E3E70"/>
    <w:rsid w:val="004E5952"/>
    <w:rsid w:val="004F2AEF"/>
    <w:rsid w:val="004F3567"/>
    <w:rsid w:val="004F76BA"/>
    <w:rsid w:val="00527754"/>
    <w:rsid w:val="00543770"/>
    <w:rsid w:val="005505C3"/>
    <w:rsid w:val="00557EA4"/>
    <w:rsid w:val="0056084D"/>
    <w:rsid w:val="00567B3D"/>
    <w:rsid w:val="00571897"/>
    <w:rsid w:val="00575197"/>
    <w:rsid w:val="0058465D"/>
    <w:rsid w:val="00590C90"/>
    <w:rsid w:val="005A7C7D"/>
    <w:rsid w:val="005B0756"/>
    <w:rsid w:val="005B264E"/>
    <w:rsid w:val="005B5DA3"/>
    <w:rsid w:val="005D0274"/>
    <w:rsid w:val="005E3E5B"/>
    <w:rsid w:val="005F065C"/>
    <w:rsid w:val="005F7511"/>
    <w:rsid w:val="00600178"/>
    <w:rsid w:val="0060587F"/>
    <w:rsid w:val="006175D7"/>
    <w:rsid w:val="00622A8A"/>
    <w:rsid w:val="006254B0"/>
    <w:rsid w:val="00637B8C"/>
    <w:rsid w:val="00670CC1"/>
    <w:rsid w:val="006733EE"/>
    <w:rsid w:val="006B493A"/>
    <w:rsid w:val="006B7D44"/>
    <w:rsid w:val="006B7D5E"/>
    <w:rsid w:val="006D1C44"/>
    <w:rsid w:val="006F144F"/>
    <w:rsid w:val="006F2424"/>
    <w:rsid w:val="006F3FF9"/>
    <w:rsid w:val="00715452"/>
    <w:rsid w:val="00735B22"/>
    <w:rsid w:val="0074411B"/>
    <w:rsid w:val="00747EE0"/>
    <w:rsid w:val="0075666B"/>
    <w:rsid w:val="00770B7C"/>
    <w:rsid w:val="00771AEA"/>
    <w:rsid w:val="00774064"/>
    <w:rsid w:val="00776620"/>
    <w:rsid w:val="00785515"/>
    <w:rsid w:val="00794A26"/>
    <w:rsid w:val="007A3D24"/>
    <w:rsid w:val="007B1601"/>
    <w:rsid w:val="007B27E7"/>
    <w:rsid w:val="007C1EAF"/>
    <w:rsid w:val="007C3AFE"/>
    <w:rsid w:val="008179C8"/>
    <w:rsid w:val="00820AF2"/>
    <w:rsid w:val="00826269"/>
    <w:rsid w:val="008568A7"/>
    <w:rsid w:val="00863489"/>
    <w:rsid w:val="0087377C"/>
    <w:rsid w:val="008C36D3"/>
    <w:rsid w:val="008C76E5"/>
    <w:rsid w:val="00903180"/>
    <w:rsid w:val="0090673F"/>
    <w:rsid w:val="009067A4"/>
    <w:rsid w:val="00927196"/>
    <w:rsid w:val="00927795"/>
    <w:rsid w:val="009348CC"/>
    <w:rsid w:val="00944116"/>
    <w:rsid w:val="009605F5"/>
    <w:rsid w:val="009814AC"/>
    <w:rsid w:val="00985F7A"/>
    <w:rsid w:val="009A1E04"/>
    <w:rsid w:val="009B2626"/>
    <w:rsid w:val="009B6328"/>
    <w:rsid w:val="009C5BDA"/>
    <w:rsid w:val="009E1CFD"/>
    <w:rsid w:val="009F26A1"/>
    <w:rsid w:val="009F5E9B"/>
    <w:rsid w:val="00A00601"/>
    <w:rsid w:val="00A0125F"/>
    <w:rsid w:val="00A104C4"/>
    <w:rsid w:val="00A20BD6"/>
    <w:rsid w:val="00A4324C"/>
    <w:rsid w:val="00A47639"/>
    <w:rsid w:val="00A50905"/>
    <w:rsid w:val="00A62B14"/>
    <w:rsid w:val="00A67BE7"/>
    <w:rsid w:val="00A92985"/>
    <w:rsid w:val="00AA494E"/>
    <w:rsid w:val="00AB50B7"/>
    <w:rsid w:val="00AB6C85"/>
    <w:rsid w:val="00AC7218"/>
    <w:rsid w:val="00AD2B25"/>
    <w:rsid w:val="00AD3CDE"/>
    <w:rsid w:val="00AD7BB1"/>
    <w:rsid w:val="00AE28E0"/>
    <w:rsid w:val="00AE4299"/>
    <w:rsid w:val="00B0214A"/>
    <w:rsid w:val="00B216E1"/>
    <w:rsid w:val="00B425B9"/>
    <w:rsid w:val="00B61A39"/>
    <w:rsid w:val="00B632BF"/>
    <w:rsid w:val="00B87797"/>
    <w:rsid w:val="00C04591"/>
    <w:rsid w:val="00C23900"/>
    <w:rsid w:val="00C25384"/>
    <w:rsid w:val="00C303B0"/>
    <w:rsid w:val="00C367D1"/>
    <w:rsid w:val="00C658AC"/>
    <w:rsid w:val="00CA6042"/>
    <w:rsid w:val="00CB0086"/>
    <w:rsid w:val="00CD6CA4"/>
    <w:rsid w:val="00CE3D05"/>
    <w:rsid w:val="00CF535C"/>
    <w:rsid w:val="00D00C96"/>
    <w:rsid w:val="00D11FDF"/>
    <w:rsid w:val="00D27805"/>
    <w:rsid w:val="00D3716E"/>
    <w:rsid w:val="00D45B9D"/>
    <w:rsid w:val="00D748AF"/>
    <w:rsid w:val="00D772EE"/>
    <w:rsid w:val="00DB5E32"/>
    <w:rsid w:val="00DC31D2"/>
    <w:rsid w:val="00DE0F53"/>
    <w:rsid w:val="00DE2267"/>
    <w:rsid w:val="00DF03E2"/>
    <w:rsid w:val="00DF57FF"/>
    <w:rsid w:val="00E0396F"/>
    <w:rsid w:val="00E32E8D"/>
    <w:rsid w:val="00E333B5"/>
    <w:rsid w:val="00E54630"/>
    <w:rsid w:val="00E74515"/>
    <w:rsid w:val="00E94F99"/>
    <w:rsid w:val="00E95CFF"/>
    <w:rsid w:val="00E974FB"/>
    <w:rsid w:val="00EA63E6"/>
    <w:rsid w:val="00ED5D58"/>
    <w:rsid w:val="00EF2019"/>
    <w:rsid w:val="00F07083"/>
    <w:rsid w:val="00F1113B"/>
    <w:rsid w:val="00F135D1"/>
    <w:rsid w:val="00F24550"/>
    <w:rsid w:val="00F31EAA"/>
    <w:rsid w:val="00F663B6"/>
    <w:rsid w:val="00F70563"/>
    <w:rsid w:val="00F80C50"/>
    <w:rsid w:val="00FC0AE1"/>
    <w:rsid w:val="00FC0F2A"/>
    <w:rsid w:val="00FD66D5"/>
    <w:rsid w:val="00FD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FB6C18CB-32A3-4E4F-B8C2-65B23D5D6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C0AE1"/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nhideWhenUsed/>
    <w:rsid w:val="00FC0AE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rsid w:val="00FC0AE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C0A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C0AE1"/>
    <w:rPr>
      <w:rFonts w:ascii="Calibri" w:eastAsia="Calibri" w:hAnsi="Calibri"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44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44F"/>
    <w:rPr>
      <w:rFonts w:ascii="Tahoma" w:eastAsia="Calibri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E74515"/>
    <w:pPr>
      <w:suppressAutoHyphens/>
      <w:autoSpaceDN w:val="0"/>
      <w:spacing w:after="160" w:line="254" w:lineRule="auto"/>
      <w:ind w:left="720"/>
      <w:contextualSpacing/>
      <w:textAlignment w:val="baseline"/>
    </w:pPr>
    <w:rPr>
      <w:rFonts w:cs="Calibri"/>
      <w:color w:val="000000"/>
      <w:lang w:eastAsia="de-DE"/>
    </w:rPr>
  </w:style>
  <w:style w:type="table" w:styleId="Tabellenraster">
    <w:name w:val="Table Grid"/>
    <w:basedOn w:val="NormaleTabelle"/>
    <w:uiPriority w:val="59"/>
    <w:rsid w:val="00617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Absatz-Standardschriftart"/>
    <w:rsid w:val="0090673F"/>
  </w:style>
  <w:style w:type="paragraph" w:customStyle="1" w:styleId="Default">
    <w:name w:val="Default"/>
    <w:rsid w:val="00AB6C8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7C1EAF"/>
    <w:rPr>
      <w:color w:val="0000FF" w:themeColor="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3438A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is-guetersloh.de/unser-kreis/verwaltung/dsgv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rachlotsen@kreis-guetersloh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i-gt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sprachlotsen@kreis-guetersloh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3BF3F-5489-42BB-B462-D462792B43FD}"/>
      </w:docPartPr>
      <w:docPartBody>
        <w:p w:rsidR="00FE65DB" w:rsidRDefault="00ED650A"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191C8A0186049FABA066564D7D7E0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EAD6EA-48E1-452B-ABF9-A301813F6140}"/>
      </w:docPartPr>
      <w:docPartBody>
        <w:p w:rsidR="00FE65DB" w:rsidRDefault="00ED650A" w:rsidP="00ED650A">
          <w:pPr>
            <w:pStyle w:val="4191C8A0186049FABA066564D7D7E0B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DD5C47DED04644BCE9AE910628B5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22AAD2-DB8D-45EC-A319-FB25807EFB62}"/>
      </w:docPartPr>
      <w:docPartBody>
        <w:p w:rsidR="00FE65DB" w:rsidRDefault="00ED650A" w:rsidP="00ED650A">
          <w:pPr>
            <w:pStyle w:val="98DD5C47DED04644BCE9AE910628B5D6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4363F9DF16E41BABC771AEF2BA3D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2770E2-0700-4637-AFE3-16D299B13DE6}"/>
      </w:docPartPr>
      <w:docPartBody>
        <w:p w:rsidR="00FE65DB" w:rsidRDefault="00ED650A" w:rsidP="00ED650A">
          <w:pPr>
            <w:pStyle w:val="04363F9DF16E41BABC771AEF2BA3DD1A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7E746A28D84BC3909C6A08B22527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84A4FE-8F63-4A17-A0F6-CF4B6568F735}"/>
      </w:docPartPr>
      <w:docPartBody>
        <w:p w:rsidR="00FE65DB" w:rsidRDefault="00ED650A" w:rsidP="00ED650A">
          <w:pPr>
            <w:pStyle w:val="807E746A28D84BC3909C6A08B225273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805DFCD2A27405F8B8E6585EC75F0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EE3B3A-5D11-4B43-A24F-AF5DA960E30B}"/>
      </w:docPartPr>
      <w:docPartBody>
        <w:p w:rsidR="00FE65DB" w:rsidRDefault="00ED650A" w:rsidP="00ED650A">
          <w:pPr>
            <w:pStyle w:val="4805DFCD2A27405F8B8E6585EC75F007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F15C454ED44C6E9F267D6858169B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A05D1-3B11-48F1-B756-A72101327F8C}"/>
      </w:docPartPr>
      <w:docPartBody>
        <w:p w:rsidR="00FE65DB" w:rsidRDefault="00ED650A" w:rsidP="00ED650A">
          <w:pPr>
            <w:pStyle w:val="46F15C454ED44C6E9F267D6858169B8E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5133C14B58741FD8B76956565B1746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E9065-64D7-43D5-BC29-79D23777E887}"/>
      </w:docPartPr>
      <w:docPartBody>
        <w:p w:rsidR="00515DF5" w:rsidRDefault="00435E71" w:rsidP="00435E71">
          <w:pPr>
            <w:pStyle w:val="75133C14B58741FD8B76956565B17465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4514529D9914F66B3FCC650446B3C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00A487-4623-46A0-B4DB-F515194C8FA2}"/>
      </w:docPartPr>
      <w:docPartBody>
        <w:p w:rsidR="00515DF5" w:rsidRDefault="00435E71" w:rsidP="00435E71">
          <w:pPr>
            <w:pStyle w:val="14514529D9914F66B3FCC650446B3CF1"/>
          </w:pPr>
          <w:r w:rsidRPr="00CD0220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50A"/>
    <w:rsid w:val="00207598"/>
    <w:rsid w:val="00435E71"/>
    <w:rsid w:val="00515DF5"/>
    <w:rsid w:val="007714D9"/>
    <w:rsid w:val="007D158C"/>
    <w:rsid w:val="009142B5"/>
    <w:rsid w:val="00DF68FC"/>
    <w:rsid w:val="00ED650A"/>
    <w:rsid w:val="00FE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35E71"/>
    <w:rPr>
      <w:color w:val="808080"/>
    </w:rPr>
  </w:style>
  <w:style w:type="paragraph" w:customStyle="1" w:styleId="4191C8A0186049FABA066564D7D7E0B5">
    <w:name w:val="4191C8A0186049FABA066564D7D7E0B5"/>
    <w:rsid w:val="00ED650A"/>
  </w:style>
  <w:style w:type="paragraph" w:customStyle="1" w:styleId="98DD5C47DED04644BCE9AE910628B5D6">
    <w:name w:val="98DD5C47DED04644BCE9AE910628B5D6"/>
    <w:rsid w:val="00ED650A"/>
  </w:style>
  <w:style w:type="paragraph" w:customStyle="1" w:styleId="04363F9DF16E41BABC771AEF2BA3DD1A">
    <w:name w:val="04363F9DF16E41BABC771AEF2BA3DD1A"/>
    <w:rsid w:val="00ED650A"/>
  </w:style>
  <w:style w:type="paragraph" w:customStyle="1" w:styleId="807E746A28D84BC3909C6A08B2252731">
    <w:name w:val="807E746A28D84BC3909C6A08B2252731"/>
    <w:rsid w:val="00ED650A"/>
  </w:style>
  <w:style w:type="paragraph" w:customStyle="1" w:styleId="4805DFCD2A27405F8B8E6585EC75F007">
    <w:name w:val="4805DFCD2A27405F8B8E6585EC75F007"/>
    <w:rsid w:val="00ED650A"/>
  </w:style>
  <w:style w:type="paragraph" w:customStyle="1" w:styleId="46F15C454ED44C6E9F267D6858169B8E">
    <w:name w:val="46F15C454ED44C6E9F267D6858169B8E"/>
    <w:rsid w:val="00ED650A"/>
  </w:style>
  <w:style w:type="paragraph" w:customStyle="1" w:styleId="D8B27EC7DC234DF29B20EDA76C13B588">
    <w:name w:val="D8B27EC7DC234DF29B20EDA76C13B588"/>
    <w:rsid w:val="00ED650A"/>
  </w:style>
  <w:style w:type="paragraph" w:customStyle="1" w:styleId="A9591E3D712042FA80F4EF689213298C">
    <w:name w:val="A9591E3D712042FA80F4EF689213298C"/>
    <w:rsid w:val="00ED650A"/>
  </w:style>
  <w:style w:type="paragraph" w:customStyle="1" w:styleId="265CB8CA6EDF471887D9A9C7D3EDE32C">
    <w:name w:val="265CB8CA6EDF471887D9A9C7D3EDE32C"/>
    <w:rsid w:val="00ED650A"/>
  </w:style>
  <w:style w:type="paragraph" w:customStyle="1" w:styleId="30173EA10D7C41DAB3BCBCD85A90E5DE">
    <w:name w:val="30173EA10D7C41DAB3BCBCD85A90E5DE"/>
    <w:rsid w:val="00ED650A"/>
  </w:style>
  <w:style w:type="paragraph" w:customStyle="1" w:styleId="8C6CBEDD86324DC2BF157CE283EEDA69">
    <w:name w:val="8C6CBEDD86324DC2BF157CE283EEDA69"/>
    <w:rsid w:val="00ED650A"/>
  </w:style>
  <w:style w:type="paragraph" w:customStyle="1" w:styleId="A8069647240544EE8F22E363A174A6BA">
    <w:name w:val="A8069647240544EE8F22E363A174A6BA"/>
    <w:rsid w:val="00ED650A"/>
  </w:style>
  <w:style w:type="paragraph" w:customStyle="1" w:styleId="C5FFDC3B4ADC42C88DFFE01F84E5DA05">
    <w:name w:val="C5FFDC3B4ADC42C88DFFE01F84E5DA05"/>
    <w:rsid w:val="00ED650A"/>
  </w:style>
  <w:style w:type="paragraph" w:customStyle="1" w:styleId="C3E812DF27DB43C38D18A90B8DA781DF">
    <w:name w:val="C3E812DF27DB43C38D18A90B8DA781DF"/>
    <w:rsid w:val="009142B5"/>
  </w:style>
  <w:style w:type="paragraph" w:customStyle="1" w:styleId="3C7447791C6F49959FE4BC51C3A85BE4">
    <w:name w:val="3C7447791C6F49959FE4BC51C3A85BE4"/>
    <w:rsid w:val="007D158C"/>
  </w:style>
  <w:style w:type="paragraph" w:customStyle="1" w:styleId="75133C14B58741FD8B76956565B17465">
    <w:name w:val="75133C14B58741FD8B76956565B17465"/>
    <w:rsid w:val="00435E71"/>
    <w:pPr>
      <w:spacing w:after="160" w:line="259" w:lineRule="auto"/>
    </w:pPr>
  </w:style>
  <w:style w:type="paragraph" w:customStyle="1" w:styleId="14514529D9914F66B3FCC650446B3CF1">
    <w:name w:val="14514529D9914F66B3FCC650446B3CF1"/>
    <w:rsid w:val="00435E71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B61A8-3965-4BCA-B7C6-66223968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E49E7B43.dotm</Template>
  <TotalTime>0</TotalTime>
  <Pages>2</Pages>
  <Words>813</Words>
  <Characters>5124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Kreis Gütersloh</Company>
  <LinksUpToDate>false</LinksUpToDate>
  <CharactersWithSpaces>5926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Rodrigues, Nelson</dc:creator>
  <cp:lastModifiedBy>Rodrigues, N.</cp:lastModifiedBy>
  <cp:revision>10</cp:revision>
  <cp:lastPrinted>2020-01-20T13:56:00Z</cp:lastPrinted>
  <dcterms:created xsi:type="dcterms:W3CDTF">2022-04-13T12:46:00Z</dcterms:created>
  <dcterms:modified xsi:type="dcterms:W3CDTF">2022-05-13T17:48:00Z</dcterms:modified>
</cp:coreProperties>
</file>